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59DEAA" w14:textId="77777777" w:rsidR="00725B5C" w:rsidRPr="008E4D61" w:rsidRDefault="00725B5C" w:rsidP="00725B5C">
      <w:pPr>
        <w:autoSpaceDE w:val="0"/>
        <w:autoSpaceDN w:val="0"/>
        <w:adjustRightInd w:val="0"/>
        <w:jc w:val="center"/>
        <w:rPr>
          <w:rFonts w:asciiTheme="majorHAnsi" w:hAnsiTheme="majorHAnsi" w:cs="Times New Roman"/>
          <w:b/>
          <w:bCs/>
          <w:sz w:val="22"/>
          <w:szCs w:val="22"/>
          <w:lang w:val="en"/>
        </w:rPr>
      </w:pPr>
      <w:r w:rsidRPr="008E4D61">
        <w:rPr>
          <w:rFonts w:asciiTheme="majorHAnsi" w:hAnsiTheme="majorHAnsi" w:cs="Times New Roman"/>
          <w:b/>
          <w:bCs/>
          <w:sz w:val="22"/>
          <w:szCs w:val="22"/>
          <w:lang w:val="en"/>
        </w:rPr>
        <w:t>Game Day Fueling Plan for Athletes</w:t>
      </w:r>
    </w:p>
    <w:p w14:paraId="4EC022F5" w14:textId="77777777" w:rsidR="00725B5C" w:rsidRPr="008E4D61" w:rsidRDefault="00725B5C" w:rsidP="00725B5C">
      <w:pPr>
        <w:autoSpaceDE w:val="0"/>
        <w:autoSpaceDN w:val="0"/>
        <w:adjustRightInd w:val="0"/>
        <w:jc w:val="center"/>
        <w:rPr>
          <w:rFonts w:asciiTheme="majorHAnsi" w:hAnsiTheme="majorHAnsi" w:cs="Times New Roman"/>
          <w:b/>
          <w:bCs/>
          <w:sz w:val="22"/>
          <w:szCs w:val="22"/>
          <w:lang w:val="en"/>
        </w:rPr>
      </w:pPr>
    </w:p>
    <w:p w14:paraId="63D3AE85" w14:textId="069A69BE" w:rsidR="00725B5C" w:rsidRPr="008E4D61" w:rsidRDefault="00725B5C" w:rsidP="00725B5C">
      <w:pPr>
        <w:autoSpaceDE w:val="0"/>
        <w:autoSpaceDN w:val="0"/>
        <w:adjustRightInd w:val="0"/>
        <w:rPr>
          <w:rFonts w:asciiTheme="majorHAnsi" w:hAnsiTheme="majorHAnsi" w:cs="Times New Roman"/>
          <w:b/>
          <w:bCs/>
          <w:sz w:val="22"/>
          <w:szCs w:val="22"/>
          <w:lang w:val="en"/>
        </w:rPr>
      </w:pPr>
      <w:r w:rsidRPr="008E4D61">
        <w:rPr>
          <w:rFonts w:asciiTheme="majorHAnsi" w:hAnsiTheme="majorHAnsi" w:cs="Times New Roman"/>
          <w:b/>
          <w:bCs/>
          <w:sz w:val="22"/>
          <w:szCs w:val="22"/>
          <w:lang w:val="en"/>
        </w:rPr>
        <w:t xml:space="preserve">The Night </w:t>
      </w:r>
      <w:proofErr w:type="gramStart"/>
      <w:r w:rsidRPr="008E4D61">
        <w:rPr>
          <w:rFonts w:asciiTheme="majorHAnsi" w:hAnsiTheme="majorHAnsi" w:cs="Times New Roman"/>
          <w:b/>
          <w:bCs/>
          <w:sz w:val="22"/>
          <w:szCs w:val="22"/>
          <w:lang w:val="en"/>
        </w:rPr>
        <w:t>Before</w:t>
      </w:r>
      <w:proofErr w:type="gramEnd"/>
      <w:r w:rsidRPr="008E4D61">
        <w:rPr>
          <w:rFonts w:asciiTheme="majorHAnsi" w:hAnsiTheme="majorHAnsi" w:cs="Times New Roman"/>
          <w:b/>
          <w:bCs/>
          <w:sz w:val="22"/>
          <w:szCs w:val="22"/>
          <w:lang w:val="en"/>
        </w:rPr>
        <w:t xml:space="preserve"> Event</w:t>
      </w:r>
    </w:p>
    <w:p w14:paraId="4ADAFD68" w14:textId="77777777" w:rsidR="00725B5C" w:rsidRPr="008E4D61" w:rsidRDefault="00725B5C" w:rsidP="00725B5C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val="en"/>
        </w:rPr>
      </w:pPr>
      <w:r w:rsidRPr="008E4D61">
        <w:rPr>
          <w:rFonts w:asciiTheme="majorHAnsi" w:hAnsiTheme="majorHAnsi" w:cs="Times New Roman"/>
          <w:bCs/>
          <w:lang w:val="en"/>
        </w:rPr>
        <w:t xml:space="preserve">Eat a high carbohydrate meal </w:t>
      </w:r>
    </w:p>
    <w:p w14:paraId="4E38577F" w14:textId="77777777" w:rsidR="00725B5C" w:rsidRPr="008E4D61" w:rsidRDefault="00725B5C" w:rsidP="00725B5C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val="en"/>
        </w:rPr>
      </w:pPr>
      <w:r w:rsidRPr="008E4D61">
        <w:rPr>
          <w:rFonts w:asciiTheme="majorHAnsi" w:hAnsiTheme="majorHAnsi" w:cs="Times New Roman"/>
          <w:bCs/>
          <w:lang w:val="en"/>
        </w:rPr>
        <w:t>Be sure to drink plenty of fluids – NO CAFFIENE</w:t>
      </w:r>
    </w:p>
    <w:p w14:paraId="62817F5F" w14:textId="77777777" w:rsidR="00725B5C" w:rsidRPr="008E4D61" w:rsidRDefault="00725B5C" w:rsidP="00725B5C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val="en"/>
        </w:rPr>
      </w:pPr>
      <w:r w:rsidRPr="008E4D61">
        <w:rPr>
          <w:rFonts w:asciiTheme="majorHAnsi" w:hAnsiTheme="majorHAnsi" w:cs="Times New Roman"/>
          <w:bCs/>
          <w:lang w:val="en"/>
        </w:rPr>
        <w:t>Get at least 7-8 hours of sleep</w:t>
      </w:r>
    </w:p>
    <w:p w14:paraId="1D00505B" w14:textId="77777777" w:rsidR="00725B5C" w:rsidRPr="008E4D61" w:rsidRDefault="00725B5C" w:rsidP="00725B5C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val="en"/>
        </w:rPr>
      </w:pPr>
      <w:r w:rsidRPr="008E4D61">
        <w:rPr>
          <w:rFonts w:asciiTheme="majorHAnsi" w:hAnsiTheme="majorHAnsi" w:cs="Times New Roman"/>
          <w:bCs/>
          <w:lang w:val="en"/>
        </w:rPr>
        <w:t>Avoid foods that are unfamiliar or have spices/seasoning that are not a normal part of their diet.</w:t>
      </w:r>
    </w:p>
    <w:p w14:paraId="30177BAA" w14:textId="77777777" w:rsidR="00725B5C" w:rsidRPr="008E4D61" w:rsidRDefault="00725B5C" w:rsidP="00725B5C">
      <w:pPr>
        <w:autoSpaceDE w:val="0"/>
        <w:autoSpaceDN w:val="0"/>
        <w:adjustRightInd w:val="0"/>
        <w:rPr>
          <w:rFonts w:asciiTheme="majorHAnsi" w:hAnsiTheme="majorHAnsi" w:cs="Times New Roman"/>
          <w:b/>
          <w:bCs/>
          <w:sz w:val="22"/>
          <w:szCs w:val="22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56"/>
      </w:tblGrid>
      <w:tr w:rsidR="00725B5C" w:rsidRPr="008E4D61" w14:paraId="05AED89C" w14:textId="77777777" w:rsidTr="00FC523B">
        <w:tc>
          <w:tcPr>
            <w:tcW w:w="11016" w:type="dxa"/>
            <w:shd w:val="clear" w:color="auto" w:fill="DDD9C3" w:themeFill="background2" w:themeFillShade="E6"/>
          </w:tcPr>
          <w:p w14:paraId="0FF002FA" w14:textId="77777777" w:rsidR="00725B5C" w:rsidRPr="008E4D61" w:rsidRDefault="00725B5C" w:rsidP="00FC52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bCs/>
                <w:lang w:val="en"/>
              </w:rPr>
            </w:pPr>
            <w:r w:rsidRPr="008E4D61">
              <w:rPr>
                <w:rFonts w:asciiTheme="majorHAnsi" w:hAnsiTheme="majorHAnsi" w:cs="Times New Roman"/>
                <w:b/>
                <w:bCs/>
                <w:lang w:val="en"/>
              </w:rPr>
              <w:t>Sample Menu for Night Before Event</w:t>
            </w:r>
          </w:p>
        </w:tc>
      </w:tr>
    </w:tbl>
    <w:p w14:paraId="1FB89D75" w14:textId="77777777" w:rsidR="00725B5C" w:rsidRPr="008E4D61" w:rsidRDefault="00725B5C" w:rsidP="00725B5C">
      <w:pPr>
        <w:autoSpaceDE w:val="0"/>
        <w:autoSpaceDN w:val="0"/>
        <w:adjustRightInd w:val="0"/>
        <w:rPr>
          <w:rFonts w:asciiTheme="majorHAnsi" w:hAnsiTheme="majorHAnsi" w:cs="Times New Roman"/>
          <w:b/>
          <w:bCs/>
          <w:sz w:val="22"/>
          <w:szCs w:val="22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48"/>
        <w:gridCol w:w="3549"/>
        <w:gridCol w:w="3559"/>
      </w:tblGrid>
      <w:tr w:rsidR="00725B5C" w:rsidRPr="008E4D61" w14:paraId="6691CC10" w14:textId="77777777" w:rsidTr="00FC523B">
        <w:tc>
          <w:tcPr>
            <w:tcW w:w="3672" w:type="dxa"/>
            <w:shd w:val="clear" w:color="auto" w:fill="EEECE1" w:themeFill="background2"/>
          </w:tcPr>
          <w:p w14:paraId="087D619B" w14:textId="77777777" w:rsidR="00725B5C" w:rsidRPr="008E4D61" w:rsidRDefault="00725B5C" w:rsidP="00FC523B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Teriyaki chicken rice bowl</w:t>
            </w:r>
          </w:p>
          <w:p w14:paraId="4D163174" w14:textId="77777777" w:rsidR="00725B5C" w:rsidRPr="008E4D61" w:rsidRDefault="00725B5C" w:rsidP="00725B5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1-2 cups brown rice</w:t>
            </w:r>
          </w:p>
          <w:p w14:paraId="6774072E" w14:textId="77777777" w:rsidR="00725B5C" w:rsidRPr="008E4D61" w:rsidRDefault="00725B5C" w:rsidP="00725B5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 xml:space="preserve">4-6 </w:t>
            </w:r>
            <w:proofErr w:type="spellStart"/>
            <w:r w:rsidRPr="008E4D61">
              <w:rPr>
                <w:rFonts w:asciiTheme="majorHAnsi" w:hAnsiTheme="majorHAnsi" w:cs="Times New Roman"/>
                <w:bCs/>
              </w:rPr>
              <w:t>oz</w:t>
            </w:r>
            <w:proofErr w:type="spellEnd"/>
            <w:r w:rsidRPr="008E4D61">
              <w:rPr>
                <w:rFonts w:asciiTheme="majorHAnsi" w:hAnsiTheme="majorHAnsi" w:cs="Times New Roman"/>
                <w:bCs/>
              </w:rPr>
              <w:t xml:space="preserve"> chicken</w:t>
            </w:r>
          </w:p>
          <w:p w14:paraId="694459F5" w14:textId="77777777" w:rsidR="00725B5C" w:rsidRDefault="00725B5C" w:rsidP="00725B5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Mixed vegetables</w:t>
            </w:r>
          </w:p>
          <w:p w14:paraId="7E3BFB92" w14:textId="77777777" w:rsidR="00725B5C" w:rsidRPr="008E4D61" w:rsidRDefault="00725B5C" w:rsidP="00FC523B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Low fat milk</w:t>
            </w:r>
          </w:p>
        </w:tc>
        <w:tc>
          <w:tcPr>
            <w:tcW w:w="3672" w:type="dxa"/>
            <w:shd w:val="clear" w:color="auto" w:fill="EEECE1" w:themeFill="background2"/>
          </w:tcPr>
          <w:p w14:paraId="5E2EFBA2" w14:textId="77777777" w:rsidR="00725B5C" w:rsidRPr="008E4D61" w:rsidRDefault="00725B5C" w:rsidP="00FC523B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Spaghetti and meat sauce</w:t>
            </w:r>
          </w:p>
          <w:p w14:paraId="4B786FC2" w14:textId="77777777" w:rsidR="00725B5C" w:rsidRPr="008E4D61" w:rsidRDefault="00725B5C" w:rsidP="00725B5C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1-2 cups whole wheat pasta</w:t>
            </w:r>
          </w:p>
          <w:p w14:paraId="6664539E" w14:textId="77777777" w:rsidR="00725B5C" w:rsidRPr="008E4D61" w:rsidRDefault="00725B5C" w:rsidP="00725B5C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1 cup spaghetti sauce</w:t>
            </w:r>
          </w:p>
          <w:p w14:paraId="31E8D50D" w14:textId="77777777" w:rsidR="00725B5C" w:rsidRPr="008E4D61" w:rsidRDefault="00725B5C" w:rsidP="00725B5C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 xml:space="preserve">3-4 </w:t>
            </w:r>
            <w:proofErr w:type="spellStart"/>
            <w:r w:rsidRPr="008E4D61">
              <w:rPr>
                <w:rFonts w:asciiTheme="majorHAnsi" w:hAnsiTheme="majorHAnsi" w:cs="Times New Roman"/>
                <w:bCs/>
              </w:rPr>
              <w:t>oz</w:t>
            </w:r>
            <w:proofErr w:type="spellEnd"/>
            <w:r w:rsidRPr="008E4D61">
              <w:rPr>
                <w:rFonts w:asciiTheme="majorHAnsi" w:hAnsiTheme="majorHAnsi" w:cs="Times New Roman"/>
                <w:bCs/>
              </w:rPr>
              <w:t xml:space="preserve"> lean meat</w:t>
            </w:r>
          </w:p>
          <w:p w14:paraId="4C4228D7" w14:textId="77777777" w:rsidR="00725B5C" w:rsidRDefault="00725B5C" w:rsidP="00725B5C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Italian bread</w:t>
            </w:r>
          </w:p>
          <w:p w14:paraId="2125A722" w14:textId="77777777" w:rsidR="00725B5C" w:rsidRPr="008E4D61" w:rsidRDefault="00725B5C" w:rsidP="00FC523B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Salad with low-fat dressing</w:t>
            </w:r>
          </w:p>
        </w:tc>
        <w:tc>
          <w:tcPr>
            <w:tcW w:w="3672" w:type="dxa"/>
            <w:shd w:val="clear" w:color="auto" w:fill="EEECE1" w:themeFill="background2"/>
          </w:tcPr>
          <w:p w14:paraId="3C8993D3" w14:textId="77777777" w:rsidR="00725B5C" w:rsidRPr="008E4D61" w:rsidRDefault="00725B5C" w:rsidP="00FC523B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Soft tacos</w:t>
            </w:r>
          </w:p>
          <w:p w14:paraId="04F8E2A4" w14:textId="77777777" w:rsidR="00725B5C" w:rsidRPr="008E4D61" w:rsidRDefault="00725B5C" w:rsidP="00725B5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3-4 whole wheat tortillas</w:t>
            </w:r>
          </w:p>
          <w:p w14:paraId="5B1B7103" w14:textId="77777777" w:rsidR="00725B5C" w:rsidRPr="008E4D61" w:rsidRDefault="00725B5C" w:rsidP="00725B5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1-2 cups rice</w:t>
            </w:r>
          </w:p>
          <w:p w14:paraId="46CB6C36" w14:textId="77777777" w:rsidR="00725B5C" w:rsidRPr="008E4D61" w:rsidRDefault="00725B5C" w:rsidP="00725B5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 xml:space="preserve">3-4 </w:t>
            </w:r>
            <w:proofErr w:type="spellStart"/>
            <w:r w:rsidRPr="008E4D61">
              <w:rPr>
                <w:rFonts w:asciiTheme="majorHAnsi" w:hAnsiTheme="majorHAnsi" w:cs="Times New Roman"/>
                <w:bCs/>
              </w:rPr>
              <w:t>oz</w:t>
            </w:r>
            <w:proofErr w:type="spellEnd"/>
            <w:r w:rsidRPr="008E4D61">
              <w:rPr>
                <w:rFonts w:asciiTheme="majorHAnsi" w:hAnsiTheme="majorHAnsi" w:cs="Times New Roman"/>
                <w:bCs/>
              </w:rPr>
              <w:t xml:space="preserve"> lean ground meat or grilled chicken</w:t>
            </w:r>
          </w:p>
          <w:p w14:paraId="05033195" w14:textId="6AA9732E" w:rsidR="00725B5C" w:rsidRPr="008E4D61" w:rsidRDefault="008E4D61" w:rsidP="00725B5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>
              <w:rPr>
                <w:rFonts w:asciiTheme="majorHAnsi" w:hAnsiTheme="majorHAnsi" w:cs="Times New Roman"/>
                <w:bCs/>
              </w:rPr>
              <w:t>C</w:t>
            </w:r>
            <w:r w:rsidR="00725B5C" w:rsidRPr="008E4D61">
              <w:rPr>
                <w:rFonts w:asciiTheme="majorHAnsi" w:hAnsiTheme="majorHAnsi" w:cs="Times New Roman"/>
                <w:bCs/>
              </w:rPr>
              <w:t>heese, lettuce, tomato</w:t>
            </w:r>
          </w:p>
        </w:tc>
      </w:tr>
    </w:tbl>
    <w:p w14:paraId="024E5EBA" w14:textId="77777777" w:rsidR="00725B5C" w:rsidRPr="008E4D61" w:rsidRDefault="00725B5C" w:rsidP="00725B5C">
      <w:pPr>
        <w:autoSpaceDE w:val="0"/>
        <w:autoSpaceDN w:val="0"/>
        <w:adjustRightInd w:val="0"/>
        <w:rPr>
          <w:rFonts w:asciiTheme="majorHAnsi" w:hAnsiTheme="majorHAnsi" w:cs="Times New Roman"/>
          <w:b/>
          <w:bCs/>
          <w:sz w:val="22"/>
          <w:szCs w:val="22"/>
          <w:lang w:val="en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10638"/>
      </w:tblGrid>
      <w:tr w:rsidR="00725B5C" w:rsidRPr="008E4D61" w14:paraId="4CE4C384" w14:textId="77777777" w:rsidTr="008E4D61">
        <w:trPr>
          <w:trHeight w:val="305"/>
        </w:trPr>
        <w:tc>
          <w:tcPr>
            <w:tcW w:w="10998" w:type="dxa"/>
            <w:shd w:val="clear" w:color="auto" w:fill="DDD9C3" w:themeFill="background2" w:themeFillShade="E6"/>
          </w:tcPr>
          <w:p w14:paraId="1394C20A" w14:textId="77777777" w:rsidR="00725B5C" w:rsidRPr="008E4D61" w:rsidRDefault="00725B5C" w:rsidP="00FC523B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Theme="majorHAnsi" w:hAnsiTheme="majorHAnsi" w:cs="Times New Roman"/>
                <w:b/>
                <w:bCs/>
                <w:lang w:val="en"/>
              </w:rPr>
            </w:pPr>
            <w:r w:rsidRPr="008E4D61">
              <w:rPr>
                <w:rFonts w:asciiTheme="majorHAnsi" w:hAnsiTheme="majorHAnsi" w:cs="Times New Roman"/>
                <w:b/>
                <w:bCs/>
                <w:lang w:val="en"/>
              </w:rPr>
              <w:t>Sample Evening Snack for Night Before Event</w:t>
            </w:r>
          </w:p>
        </w:tc>
      </w:tr>
    </w:tbl>
    <w:p w14:paraId="7F2D6D2D" w14:textId="77777777" w:rsidR="00725B5C" w:rsidRPr="008E4D61" w:rsidRDefault="00725B5C" w:rsidP="00725B5C">
      <w:pPr>
        <w:autoSpaceDE w:val="0"/>
        <w:autoSpaceDN w:val="0"/>
        <w:adjustRightInd w:val="0"/>
        <w:rPr>
          <w:rFonts w:asciiTheme="majorHAnsi" w:hAnsiTheme="majorHAnsi" w:cs="Times New Roman"/>
          <w:b/>
          <w:bCs/>
          <w:sz w:val="22"/>
          <w:szCs w:val="22"/>
          <w:lang w:val="en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3573"/>
        <w:gridCol w:w="3483"/>
        <w:gridCol w:w="3582"/>
      </w:tblGrid>
      <w:tr w:rsidR="00725B5C" w:rsidRPr="008E4D61" w14:paraId="31D19D20" w14:textId="77777777" w:rsidTr="00FC523B">
        <w:tc>
          <w:tcPr>
            <w:tcW w:w="3690" w:type="dxa"/>
            <w:shd w:val="clear" w:color="auto" w:fill="EEECE1" w:themeFill="background2"/>
          </w:tcPr>
          <w:p w14:paraId="0CC24978" w14:textId="77777777" w:rsidR="00725B5C" w:rsidRPr="008E4D61" w:rsidRDefault="00725B5C" w:rsidP="00FC523B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  <w:lang w:val="en"/>
              </w:rPr>
            </w:pPr>
            <w:r w:rsidRPr="008E4D61">
              <w:rPr>
                <w:rFonts w:asciiTheme="majorHAnsi" w:hAnsiTheme="majorHAnsi" w:cs="Times New Roman"/>
                <w:bCs/>
                <w:lang w:val="en"/>
              </w:rPr>
              <w:t>Peanut butter sandwich</w:t>
            </w:r>
          </w:p>
        </w:tc>
        <w:tc>
          <w:tcPr>
            <w:tcW w:w="3600" w:type="dxa"/>
            <w:shd w:val="clear" w:color="auto" w:fill="EEECE1" w:themeFill="background2"/>
          </w:tcPr>
          <w:p w14:paraId="14892649" w14:textId="77777777" w:rsidR="00725B5C" w:rsidRPr="008E4D61" w:rsidRDefault="00725B5C" w:rsidP="00FC523B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  <w:lang w:val="en"/>
              </w:rPr>
            </w:pPr>
            <w:r w:rsidRPr="008E4D61">
              <w:rPr>
                <w:rFonts w:asciiTheme="majorHAnsi" w:hAnsiTheme="majorHAnsi" w:cs="Times New Roman"/>
                <w:bCs/>
                <w:lang w:val="en"/>
              </w:rPr>
              <w:t>Low-fat popcorn</w:t>
            </w:r>
          </w:p>
        </w:tc>
        <w:tc>
          <w:tcPr>
            <w:tcW w:w="3708" w:type="dxa"/>
            <w:shd w:val="clear" w:color="auto" w:fill="EEECE1" w:themeFill="background2"/>
          </w:tcPr>
          <w:p w14:paraId="6C8E8001" w14:textId="77777777" w:rsidR="00725B5C" w:rsidRPr="008E4D61" w:rsidRDefault="00725B5C" w:rsidP="00FC523B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Theme="majorHAnsi" w:hAnsiTheme="majorHAnsi" w:cs="Times New Roman"/>
                <w:bCs/>
                <w:lang w:val="en"/>
              </w:rPr>
            </w:pPr>
            <w:r w:rsidRPr="008E4D61">
              <w:rPr>
                <w:rFonts w:asciiTheme="majorHAnsi" w:hAnsiTheme="majorHAnsi" w:cs="Times New Roman"/>
                <w:bCs/>
                <w:lang w:val="en"/>
              </w:rPr>
              <w:t>Yogurt parfait</w:t>
            </w:r>
          </w:p>
        </w:tc>
      </w:tr>
      <w:tr w:rsidR="00725B5C" w:rsidRPr="008E4D61" w14:paraId="1943F1CA" w14:textId="77777777" w:rsidTr="00FC523B">
        <w:tc>
          <w:tcPr>
            <w:tcW w:w="3690" w:type="dxa"/>
            <w:shd w:val="clear" w:color="auto" w:fill="EEECE1" w:themeFill="background2"/>
          </w:tcPr>
          <w:p w14:paraId="5185AAB8" w14:textId="77777777" w:rsidR="00725B5C" w:rsidRPr="008E4D61" w:rsidRDefault="00725B5C" w:rsidP="00FC523B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  <w:lang w:val="en"/>
              </w:rPr>
            </w:pPr>
            <w:r w:rsidRPr="008E4D61">
              <w:rPr>
                <w:rFonts w:asciiTheme="majorHAnsi" w:hAnsiTheme="majorHAnsi" w:cs="Times New Roman"/>
                <w:bCs/>
                <w:lang w:val="en"/>
              </w:rPr>
              <w:t>Pretzels with string cheese</w:t>
            </w:r>
          </w:p>
        </w:tc>
        <w:tc>
          <w:tcPr>
            <w:tcW w:w="3600" w:type="dxa"/>
            <w:shd w:val="clear" w:color="auto" w:fill="EEECE1" w:themeFill="background2"/>
          </w:tcPr>
          <w:p w14:paraId="0FF3235F" w14:textId="77777777" w:rsidR="00725B5C" w:rsidRPr="008E4D61" w:rsidRDefault="00725B5C" w:rsidP="00FC523B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  <w:lang w:val="en"/>
              </w:rPr>
            </w:pPr>
            <w:r w:rsidRPr="008E4D61">
              <w:rPr>
                <w:rFonts w:asciiTheme="majorHAnsi" w:hAnsiTheme="majorHAnsi" w:cs="Times New Roman"/>
                <w:bCs/>
                <w:lang w:val="en"/>
              </w:rPr>
              <w:t>Cereal with milk</w:t>
            </w:r>
          </w:p>
        </w:tc>
        <w:tc>
          <w:tcPr>
            <w:tcW w:w="3708" w:type="dxa"/>
            <w:shd w:val="clear" w:color="auto" w:fill="EEECE1" w:themeFill="background2"/>
          </w:tcPr>
          <w:p w14:paraId="7DA0B4C5" w14:textId="77777777" w:rsidR="00725B5C" w:rsidRPr="008E4D61" w:rsidRDefault="00725B5C" w:rsidP="00FC523B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Theme="majorHAnsi" w:hAnsiTheme="majorHAnsi" w:cs="Times New Roman"/>
                <w:bCs/>
                <w:lang w:val="en"/>
              </w:rPr>
            </w:pPr>
            <w:r w:rsidRPr="008E4D61">
              <w:rPr>
                <w:rFonts w:asciiTheme="majorHAnsi" w:hAnsiTheme="majorHAnsi" w:cs="Times New Roman"/>
                <w:bCs/>
                <w:lang w:val="en"/>
              </w:rPr>
              <w:t>Trail mix or granola bar</w:t>
            </w:r>
          </w:p>
        </w:tc>
      </w:tr>
      <w:tr w:rsidR="00725B5C" w:rsidRPr="008E4D61" w14:paraId="6C2E7003" w14:textId="77777777" w:rsidTr="00FC523B">
        <w:tc>
          <w:tcPr>
            <w:tcW w:w="3690" w:type="dxa"/>
            <w:shd w:val="clear" w:color="auto" w:fill="EEECE1" w:themeFill="background2"/>
          </w:tcPr>
          <w:p w14:paraId="5E9F8E66" w14:textId="77777777" w:rsidR="00725B5C" w:rsidRPr="008E4D61" w:rsidRDefault="00725B5C" w:rsidP="00FC523B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  <w:lang w:val="en"/>
              </w:rPr>
            </w:pPr>
            <w:r w:rsidRPr="008E4D61">
              <w:rPr>
                <w:rFonts w:asciiTheme="majorHAnsi" w:hAnsiTheme="majorHAnsi" w:cs="Times New Roman"/>
                <w:bCs/>
                <w:lang w:val="en"/>
              </w:rPr>
              <w:t>Banana and peanut butter</w:t>
            </w:r>
          </w:p>
        </w:tc>
        <w:tc>
          <w:tcPr>
            <w:tcW w:w="3600" w:type="dxa"/>
            <w:shd w:val="clear" w:color="auto" w:fill="EEECE1" w:themeFill="background2"/>
          </w:tcPr>
          <w:p w14:paraId="2A26CBDA" w14:textId="77777777" w:rsidR="00725B5C" w:rsidRPr="008E4D61" w:rsidRDefault="00725B5C" w:rsidP="00FC523B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  <w:lang w:val="en"/>
              </w:rPr>
            </w:pPr>
            <w:r w:rsidRPr="008E4D61">
              <w:rPr>
                <w:rFonts w:asciiTheme="majorHAnsi" w:hAnsiTheme="majorHAnsi" w:cs="Times New Roman"/>
                <w:bCs/>
                <w:lang w:val="en"/>
              </w:rPr>
              <w:t>Crackers and cheese</w:t>
            </w:r>
          </w:p>
        </w:tc>
        <w:tc>
          <w:tcPr>
            <w:tcW w:w="3708" w:type="dxa"/>
            <w:shd w:val="clear" w:color="auto" w:fill="EEECE1" w:themeFill="background2"/>
          </w:tcPr>
          <w:p w14:paraId="2D673A25" w14:textId="77777777" w:rsidR="00725B5C" w:rsidRPr="008E4D61" w:rsidRDefault="00725B5C" w:rsidP="00FC523B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Theme="majorHAnsi" w:hAnsiTheme="majorHAnsi" w:cs="Times New Roman"/>
                <w:bCs/>
                <w:lang w:val="en"/>
              </w:rPr>
            </w:pPr>
            <w:r w:rsidRPr="008E4D61">
              <w:rPr>
                <w:rFonts w:asciiTheme="majorHAnsi" w:hAnsiTheme="majorHAnsi" w:cs="Times New Roman"/>
                <w:bCs/>
                <w:lang w:val="en"/>
              </w:rPr>
              <w:t>Fruit</w:t>
            </w:r>
          </w:p>
        </w:tc>
      </w:tr>
    </w:tbl>
    <w:p w14:paraId="4C8C035F" w14:textId="77777777" w:rsidR="00725B5C" w:rsidRPr="008E4D61" w:rsidRDefault="00725B5C" w:rsidP="00725B5C">
      <w:pPr>
        <w:autoSpaceDE w:val="0"/>
        <w:autoSpaceDN w:val="0"/>
        <w:adjustRightInd w:val="0"/>
        <w:rPr>
          <w:rFonts w:asciiTheme="majorHAnsi" w:hAnsiTheme="majorHAnsi" w:cs="Times New Roman"/>
          <w:b/>
          <w:bCs/>
          <w:sz w:val="22"/>
          <w:szCs w:val="22"/>
          <w:lang w:val="en"/>
        </w:rPr>
      </w:pPr>
    </w:p>
    <w:p w14:paraId="30B64C36" w14:textId="384CA78E" w:rsidR="00725B5C" w:rsidRPr="008E4D61" w:rsidRDefault="00725B5C" w:rsidP="00725B5C">
      <w:pPr>
        <w:autoSpaceDE w:val="0"/>
        <w:autoSpaceDN w:val="0"/>
        <w:adjustRightInd w:val="0"/>
        <w:rPr>
          <w:rFonts w:asciiTheme="majorHAnsi" w:hAnsiTheme="majorHAnsi" w:cs="Times New Roman"/>
          <w:b/>
          <w:bCs/>
          <w:sz w:val="22"/>
          <w:szCs w:val="22"/>
          <w:lang w:val="en"/>
        </w:rPr>
      </w:pPr>
      <w:r w:rsidRPr="008E4D61">
        <w:rPr>
          <w:rFonts w:asciiTheme="majorHAnsi" w:hAnsiTheme="majorHAnsi" w:cs="Times New Roman"/>
          <w:b/>
          <w:bCs/>
          <w:sz w:val="22"/>
          <w:szCs w:val="22"/>
          <w:lang w:val="en"/>
        </w:rPr>
        <w:t>Pre-Game Meal</w:t>
      </w:r>
    </w:p>
    <w:p w14:paraId="5C967793" w14:textId="77777777" w:rsidR="00725B5C" w:rsidRPr="008E4D61" w:rsidRDefault="00725B5C" w:rsidP="00725B5C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lang w:val="en"/>
        </w:rPr>
      </w:pPr>
      <w:r w:rsidRPr="008E4D61">
        <w:rPr>
          <w:rFonts w:asciiTheme="majorHAnsi" w:hAnsiTheme="majorHAnsi" w:cs="Times New Roman"/>
          <w:bCs/>
          <w:lang w:val="en"/>
        </w:rPr>
        <w:t>3-4 hours prior to event</w:t>
      </w:r>
    </w:p>
    <w:p w14:paraId="137638F1" w14:textId="77777777" w:rsidR="00725B5C" w:rsidRPr="008E4D61" w:rsidRDefault="00725B5C" w:rsidP="00725B5C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lang w:val="en"/>
        </w:rPr>
      </w:pPr>
      <w:r w:rsidRPr="008E4D61">
        <w:rPr>
          <w:rFonts w:asciiTheme="majorHAnsi" w:hAnsiTheme="majorHAnsi" w:cs="Times New Roman"/>
          <w:bCs/>
          <w:lang w:val="en"/>
        </w:rPr>
        <w:t>Eat a meal high in whole grain carbohydrates, lean protein, and healthy fat.</w:t>
      </w:r>
    </w:p>
    <w:p w14:paraId="397336AA" w14:textId="77777777" w:rsidR="00725B5C" w:rsidRPr="008E4D61" w:rsidRDefault="00725B5C" w:rsidP="00725B5C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lang w:val="en"/>
        </w:rPr>
      </w:pPr>
      <w:r w:rsidRPr="008E4D61">
        <w:rPr>
          <w:rFonts w:asciiTheme="majorHAnsi" w:hAnsiTheme="majorHAnsi" w:cs="Times New Roman"/>
          <w:bCs/>
          <w:lang w:val="en"/>
        </w:rPr>
        <w:t>Should be foods that are familiar and easy to digest</w:t>
      </w:r>
    </w:p>
    <w:p w14:paraId="1404EBAE" w14:textId="77777777" w:rsidR="00725B5C" w:rsidRPr="008E4D61" w:rsidRDefault="00725B5C" w:rsidP="00725B5C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lang w:val="en"/>
        </w:rPr>
      </w:pPr>
      <w:r w:rsidRPr="008E4D61">
        <w:rPr>
          <w:rFonts w:asciiTheme="majorHAnsi" w:hAnsiTheme="majorHAnsi" w:cs="Times New Roman"/>
          <w:bCs/>
          <w:lang w:val="en"/>
        </w:rPr>
        <w:t>Be sure to have at least 20 ounces of fluids (avoid caffeinated beverages)</w:t>
      </w:r>
    </w:p>
    <w:p w14:paraId="1BD23679" w14:textId="77777777" w:rsidR="00725B5C" w:rsidRDefault="00725B5C" w:rsidP="00725B5C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lang w:val="en"/>
        </w:rPr>
      </w:pPr>
      <w:r w:rsidRPr="008E4D61">
        <w:rPr>
          <w:rFonts w:asciiTheme="majorHAnsi" w:hAnsiTheme="majorHAnsi" w:cs="Times New Roman"/>
          <w:bCs/>
          <w:lang w:val="en"/>
        </w:rPr>
        <w:t>Desserts like ice cream or a fruit pie are better than cake or anything that is all sugar</w:t>
      </w:r>
    </w:p>
    <w:p w14:paraId="6A8085A3" w14:textId="77777777" w:rsidR="00725B5C" w:rsidRPr="008E4D61" w:rsidRDefault="00725B5C" w:rsidP="00725B5C">
      <w:pPr>
        <w:autoSpaceDE w:val="0"/>
        <w:autoSpaceDN w:val="0"/>
        <w:adjustRightInd w:val="0"/>
        <w:rPr>
          <w:rFonts w:asciiTheme="majorHAnsi" w:hAnsiTheme="majorHAnsi" w:cs="Times New Roman"/>
          <w:bCs/>
          <w:sz w:val="22"/>
          <w:szCs w:val="22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56"/>
      </w:tblGrid>
      <w:tr w:rsidR="00725B5C" w:rsidRPr="008E4D61" w14:paraId="418FA575" w14:textId="77777777" w:rsidTr="00FC523B">
        <w:tc>
          <w:tcPr>
            <w:tcW w:w="11016" w:type="dxa"/>
            <w:shd w:val="clear" w:color="auto" w:fill="DDD9C3" w:themeFill="background2" w:themeFillShade="E6"/>
          </w:tcPr>
          <w:p w14:paraId="5F93BB91" w14:textId="77777777" w:rsidR="00725B5C" w:rsidRPr="008E4D61" w:rsidRDefault="00725B5C" w:rsidP="00FC52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bCs/>
                <w:lang w:val="en"/>
              </w:rPr>
            </w:pPr>
            <w:r w:rsidRPr="008E4D61">
              <w:rPr>
                <w:rFonts w:asciiTheme="majorHAnsi" w:hAnsiTheme="majorHAnsi" w:cs="Times New Roman"/>
                <w:b/>
                <w:bCs/>
                <w:lang w:val="en"/>
              </w:rPr>
              <w:t>Sample Pre-Game Meals</w:t>
            </w:r>
          </w:p>
        </w:tc>
      </w:tr>
    </w:tbl>
    <w:p w14:paraId="3ECB560A" w14:textId="77777777" w:rsidR="00725B5C" w:rsidRPr="008E4D61" w:rsidRDefault="00725B5C" w:rsidP="00725B5C">
      <w:pPr>
        <w:autoSpaceDE w:val="0"/>
        <w:autoSpaceDN w:val="0"/>
        <w:adjustRightInd w:val="0"/>
        <w:rPr>
          <w:rFonts w:asciiTheme="majorHAnsi" w:hAnsiTheme="majorHAnsi" w:cs="Times New Roman"/>
          <w:bCs/>
          <w:sz w:val="22"/>
          <w:szCs w:val="22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59"/>
        <w:gridCol w:w="3539"/>
        <w:gridCol w:w="3558"/>
      </w:tblGrid>
      <w:tr w:rsidR="00725B5C" w:rsidRPr="008E4D61" w14:paraId="2CD931BB" w14:textId="77777777" w:rsidTr="00FC523B">
        <w:tc>
          <w:tcPr>
            <w:tcW w:w="3672" w:type="dxa"/>
            <w:shd w:val="clear" w:color="auto" w:fill="EEECE1" w:themeFill="background2"/>
          </w:tcPr>
          <w:p w14:paraId="19B0A3FD" w14:textId="77777777" w:rsidR="00725B5C" w:rsidRPr="008E4D61" w:rsidRDefault="00725B5C" w:rsidP="00FC523B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Grilled chicken</w:t>
            </w:r>
          </w:p>
          <w:p w14:paraId="288FD909" w14:textId="77777777" w:rsidR="00725B5C" w:rsidRPr="008E4D61" w:rsidRDefault="00725B5C" w:rsidP="00725B5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 xml:space="preserve">3-4 </w:t>
            </w:r>
            <w:proofErr w:type="spellStart"/>
            <w:r w:rsidRPr="008E4D61">
              <w:rPr>
                <w:rFonts w:asciiTheme="majorHAnsi" w:hAnsiTheme="majorHAnsi" w:cs="Times New Roman"/>
                <w:bCs/>
              </w:rPr>
              <w:t>oz</w:t>
            </w:r>
            <w:proofErr w:type="spellEnd"/>
            <w:r w:rsidRPr="008E4D61">
              <w:rPr>
                <w:rFonts w:asciiTheme="majorHAnsi" w:hAnsiTheme="majorHAnsi" w:cs="Times New Roman"/>
                <w:bCs/>
              </w:rPr>
              <w:t xml:space="preserve"> grilled chicken</w:t>
            </w:r>
          </w:p>
          <w:p w14:paraId="3185E39F" w14:textId="77777777" w:rsidR="00725B5C" w:rsidRDefault="00725B5C" w:rsidP="00725B5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Sweet or baked potato with toppings of choice (watch high fat choices)</w:t>
            </w:r>
          </w:p>
          <w:p w14:paraId="787A0AD3" w14:textId="77777777" w:rsidR="00725B5C" w:rsidRPr="008E4D61" w:rsidRDefault="00725B5C" w:rsidP="00FC523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1 cup vegetables</w:t>
            </w:r>
          </w:p>
        </w:tc>
        <w:tc>
          <w:tcPr>
            <w:tcW w:w="3672" w:type="dxa"/>
            <w:shd w:val="clear" w:color="auto" w:fill="EEECE1" w:themeFill="background2"/>
          </w:tcPr>
          <w:p w14:paraId="7CFE261A" w14:textId="77777777" w:rsidR="00725B5C" w:rsidRPr="008E4D61" w:rsidRDefault="00725B5C" w:rsidP="00FC523B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Grilled fish</w:t>
            </w:r>
          </w:p>
          <w:p w14:paraId="3D08B166" w14:textId="77777777" w:rsidR="00725B5C" w:rsidRPr="008E4D61" w:rsidRDefault="00725B5C" w:rsidP="00725B5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 xml:space="preserve">3-4 </w:t>
            </w:r>
            <w:proofErr w:type="spellStart"/>
            <w:r w:rsidRPr="008E4D61">
              <w:rPr>
                <w:rFonts w:asciiTheme="majorHAnsi" w:hAnsiTheme="majorHAnsi" w:cs="Times New Roman"/>
                <w:bCs/>
              </w:rPr>
              <w:t>oz</w:t>
            </w:r>
            <w:proofErr w:type="spellEnd"/>
            <w:r w:rsidRPr="008E4D61">
              <w:rPr>
                <w:rFonts w:asciiTheme="majorHAnsi" w:hAnsiTheme="majorHAnsi" w:cs="Times New Roman"/>
                <w:bCs/>
              </w:rPr>
              <w:t xml:space="preserve"> grilled fish</w:t>
            </w:r>
          </w:p>
          <w:p w14:paraId="118A7CEF" w14:textId="77777777" w:rsidR="00725B5C" w:rsidRDefault="00725B5C" w:rsidP="00725B5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1-2 cups mashed potatoes</w:t>
            </w:r>
          </w:p>
          <w:p w14:paraId="08E79F5D" w14:textId="77777777" w:rsidR="00725B5C" w:rsidRPr="008E4D61" w:rsidRDefault="00725B5C" w:rsidP="00FC523B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1 cup vegetables</w:t>
            </w:r>
          </w:p>
        </w:tc>
        <w:tc>
          <w:tcPr>
            <w:tcW w:w="3672" w:type="dxa"/>
            <w:shd w:val="clear" w:color="auto" w:fill="EEECE1" w:themeFill="background2"/>
          </w:tcPr>
          <w:p w14:paraId="38D971A7" w14:textId="77777777" w:rsidR="00725B5C" w:rsidRPr="008E4D61" w:rsidRDefault="00725B5C" w:rsidP="00FC523B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Sandwich</w:t>
            </w:r>
          </w:p>
          <w:p w14:paraId="08E9D65C" w14:textId="77777777" w:rsidR="00725B5C" w:rsidRPr="008E4D61" w:rsidRDefault="00725B5C" w:rsidP="00725B5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  <w:lang w:val="en"/>
              </w:rPr>
            </w:pPr>
            <w:r w:rsidRPr="008E4D61">
              <w:rPr>
                <w:rFonts w:asciiTheme="majorHAnsi" w:hAnsiTheme="majorHAnsi" w:cs="Times New Roman"/>
                <w:bCs/>
              </w:rPr>
              <w:t xml:space="preserve">3-4 </w:t>
            </w:r>
            <w:proofErr w:type="spellStart"/>
            <w:r w:rsidRPr="008E4D61">
              <w:rPr>
                <w:rFonts w:asciiTheme="majorHAnsi" w:hAnsiTheme="majorHAnsi" w:cs="Times New Roman"/>
                <w:bCs/>
              </w:rPr>
              <w:t>oz</w:t>
            </w:r>
            <w:proofErr w:type="spellEnd"/>
            <w:r w:rsidRPr="008E4D61">
              <w:rPr>
                <w:rFonts w:asciiTheme="majorHAnsi" w:hAnsiTheme="majorHAnsi" w:cs="Times New Roman"/>
                <w:bCs/>
              </w:rPr>
              <w:t xml:space="preserve"> ham, turkey, chicken or roast beef sandwich on whole wheat bread with cheese</w:t>
            </w:r>
          </w:p>
          <w:p w14:paraId="0DD12DDD" w14:textId="77777777" w:rsidR="00725B5C" w:rsidRPr="008E4D61" w:rsidRDefault="00725B5C" w:rsidP="00FC523B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  <w:lang w:val="en"/>
              </w:rPr>
            </w:pPr>
            <w:r w:rsidRPr="008E4D61">
              <w:rPr>
                <w:rFonts w:asciiTheme="majorHAnsi" w:hAnsiTheme="majorHAnsi" w:cs="Times New Roman"/>
                <w:bCs/>
              </w:rPr>
              <w:t>Baked Lays or pretzels</w:t>
            </w:r>
          </w:p>
        </w:tc>
      </w:tr>
    </w:tbl>
    <w:p w14:paraId="2355A07D" w14:textId="77777777" w:rsidR="00725B5C" w:rsidRPr="008E4D61" w:rsidRDefault="00725B5C" w:rsidP="00725B5C">
      <w:pPr>
        <w:autoSpaceDE w:val="0"/>
        <w:autoSpaceDN w:val="0"/>
        <w:adjustRightInd w:val="0"/>
        <w:rPr>
          <w:rFonts w:asciiTheme="majorHAnsi" w:hAnsiTheme="majorHAnsi" w:cs="Times New Roman"/>
          <w:bCs/>
          <w:sz w:val="22"/>
          <w:szCs w:val="22"/>
          <w:lang w:val="en"/>
        </w:rPr>
      </w:pPr>
      <w:r w:rsidRPr="008E4D61">
        <w:rPr>
          <w:rFonts w:asciiTheme="majorHAnsi" w:hAnsiTheme="majorHAns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D74B68" wp14:editId="7774D31B">
                <wp:simplePos x="0" y="0"/>
                <wp:positionH relativeFrom="column">
                  <wp:posOffset>4762500</wp:posOffset>
                </wp:positionH>
                <wp:positionV relativeFrom="paragraph">
                  <wp:posOffset>126365</wp:posOffset>
                </wp:positionV>
                <wp:extent cx="1866900" cy="12382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9E548" w14:textId="77777777" w:rsidR="00725B5C" w:rsidRDefault="00725B5C" w:rsidP="00725B5C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4E4DE94D" wp14:editId="1DFC0943">
                                  <wp:extent cx="1508167" cy="984385"/>
                                  <wp:effectExtent l="0" t="0" r="0" b="6350"/>
                                  <wp:docPr id="15" name="irc_mi" descr="Related image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lated image">
                                            <a:hlinkClick r:id="rId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9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0267" cy="992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5pt;margin-top:9.95pt;width:147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" stroked="f">
                <v:textbox>
                  <w:txbxContent>
                    <w:p w14:paraId="5C29E548" w14:textId="77777777" w:rsidR="00725B5C" w:rsidRDefault="00725B5C" w:rsidP="00725B5C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4E4DE94D" wp14:editId="1DFC0943">
                            <wp:extent cx="1508167" cy="984385"/>
                            <wp:effectExtent l="0" t="0" r="0" b="6350"/>
                            <wp:docPr id="15" name="irc_mi" descr="Related image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lated image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9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20267" cy="9922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E4D61">
        <w:rPr>
          <w:rFonts w:asciiTheme="majorHAnsi" w:hAnsiTheme="majorHAnsi" w:cs="Times New Roman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D3BC73" wp14:editId="70F17B8A">
                <wp:simplePos x="0" y="0"/>
                <wp:positionH relativeFrom="column">
                  <wp:posOffset>-285750</wp:posOffset>
                </wp:positionH>
                <wp:positionV relativeFrom="paragraph">
                  <wp:posOffset>154940</wp:posOffset>
                </wp:positionV>
                <wp:extent cx="2152650" cy="103822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C2475" w14:textId="77777777" w:rsidR="00725B5C" w:rsidRDefault="00725B5C" w:rsidP="00725B5C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2C0F8388" wp14:editId="6A35C8E1">
                                  <wp:extent cx="1626920" cy="863264"/>
                                  <wp:effectExtent l="0" t="0" r="0" b="0"/>
                                  <wp:docPr id="16" name="irc_mi" descr="Image result for Grilled chicken and mashed potatoes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Grilled chicken and mashed potatoes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7725" cy="868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2.5pt;margin-top:12.2pt;width:169.5pt;height:8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" stroked="f">
                <v:textbox>
                  <w:txbxContent>
                    <w:p w14:paraId="68FC2475" w14:textId="77777777" w:rsidR="00725B5C" w:rsidRDefault="00725B5C" w:rsidP="00725B5C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2C0F8388" wp14:editId="6A35C8E1">
                            <wp:extent cx="1626920" cy="863264"/>
                            <wp:effectExtent l="0" t="0" r="0" b="0"/>
                            <wp:docPr id="16" name="irc_mi" descr="Image result for Grilled chicken and mashed potatoes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Grilled chicken and mashed potatoes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7725" cy="868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6FA8ED0" w14:textId="77777777" w:rsidR="00725B5C" w:rsidRPr="008E4D61" w:rsidRDefault="00725B5C" w:rsidP="00725B5C">
      <w:pPr>
        <w:autoSpaceDE w:val="0"/>
        <w:autoSpaceDN w:val="0"/>
        <w:adjustRightInd w:val="0"/>
        <w:rPr>
          <w:rFonts w:asciiTheme="majorHAnsi" w:hAnsiTheme="majorHAnsi" w:cs="Times New Roman"/>
          <w:b/>
          <w:bCs/>
          <w:sz w:val="22"/>
          <w:szCs w:val="22"/>
          <w:lang w:val="en"/>
        </w:rPr>
      </w:pPr>
      <w:r w:rsidRPr="008E4D61">
        <w:rPr>
          <w:rFonts w:asciiTheme="majorHAnsi" w:hAnsiTheme="majorHAnsi" w:cs="Times New Roman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1D4F52" wp14:editId="77B4503E">
                <wp:simplePos x="0" y="0"/>
                <wp:positionH relativeFrom="column">
                  <wp:posOffset>1656080</wp:posOffset>
                </wp:positionH>
                <wp:positionV relativeFrom="paragraph">
                  <wp:posOffset>80010</wp:posOffset>
                </wp:positionV>
                <wp:extent cx="1519555" cy="878205"/>
                <wp:effectExtent l="0" t="0" r="444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878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83CBA" w14:textId="77777777" w:rsidR="00725B5C" w:rsidRDefault="00725B5C" w:rsidP="00725B5C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35EE6F02" wp14:editId="1725657D">
                                  <wp:extent cx="1223645" cy="827044"/>
                                  <wp:effectExtent l="0" t="0" r="0" b="0"/>
                                  <wp:docPr id="6" name="irc_mi" descr="Related image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lated image">
                                            <a:hlinkClick r:id="rId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23" t="9721" r="8285" b="62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645" cy="8270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30.4pt;margin-top:6.3pt;width:119.65pt;height:6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" fillcolor="white [3201]" stroked="f" strokeweight=".5pt">
                <v:textbox>
                  <w:txbxContent>
                    <w:p w14:paraId="2C683CBA" w14:textId="77777777" w:rsidR="00725B5C" w:rsidRDefault="00725B5C" w:rsidP="00725B5C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35EE6F02" wp14:editId="1725657D">
                            <wp:extent cx="1223645" cy="827044"/>
                            <wp:effectExtent l="0" t="0" r="0" b="0"/>
                            <wp:docPr id="6" name="irc_mi" descr="Related image">
                              <a:hlinkClick xmlns:a="http://schemas.openxmlformats.org/drawingml/2006/main" r:id="rId1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lated image">
                                      <a:hlinkClick r:id="rId1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23" t="9721" r="8285" b="62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3645" cy="8270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E4D61">
        <w:rPr>
          <w:rFonts w:asciiTheme="majorHAnsi" w:hAnsiTheme="majorHAns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85F9EA" wp14:editId="4E32116C">
                <wp:simplePos x="0" y="0"/>
                <wp:positionH relativeFrom="column">
                  <wp:posOffset>3520440</wp:posOffset>
                </wp:positionH>
                <wp:positionV relativeFrom="paragraph">
                  <wp:posOffset>8890</wp:posOffset>
                </wp:positionV>
                <wp:extent cx="1056640" cy="1000125"/>
                <wp:effectExtent l="0" t="0" r="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64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32403" w14:textId="77777777" w:rsidR="00725B5C" w:rsidRDefault="00725B5C" w:rsidP="00725B5C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43793206" wp14:editId="1B80ED18">
                                  <wp:extent cx="963997" cy="950026"/>
                                  <wp:effectExtent l="0" t="0" r="7620" b="2540"/>
                                  <wp:docPr id="4" name="irc_mi" descr="Image result for baked lays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baked lays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8122" cy="9639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77.2pt;margin-top:.7pt;width:83.2pt;height:7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" stroked="f">
                <v:textbox>
                  <w:txbxContent>
                    <w:p w14:paraId="10B32403" w14:textId="77777777" w:rsidR="00725B5C" w:rsidRDefault="00725B5C" w:rsidP="00725B5C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43793206" wp14:editId="1B80ED18">
                            <wp:extent cx="963997" cy="950026"/>
                            <wp:effectExtent l="0" t="0" r="7620" b="2540"/>
                            <wp:docPr id="4" name="irc_mi" descr="Image result for baked lays">
                              <a:hlinkClick xmlns:a="http://schemas.openxmlformats.org/drawingml/2006/main" r:id="rId2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baked lays">
                                      <a:hlinkClick r:id="rId2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8122" cy="9639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22EA38" w14:textId="77777777" w:rsidR="00725B5C" w:rsidRPr="008E4D61" w:rsidRDefault="00725B5C" w:rsidP="00725B5C">
      <w:pPr>
        <w:autoSpaceDE w:val="0"/>
        <w:autoSpaceDN w:val="0"/>
        <w:adjustRightInd w:val="0"/>
        <w:rPr>
          <w:rFonts w:asciiTheme="majorHAnsi" w:hAnsiTheme="majorHAnsi" w:cs="Times New Roman"/>
          <w:noProof/>
          <w:sz w:val="22"/>
          <w:szCs w:val="22"/>
        </w:rPr>
      </w:pPr>
    </w:p>
    <w:p w14:paraId="433F1822" w14:textId="77777777" w:rsidR="008E4D61" w:rsidRDefault="008E4D61" w:rsidP="00725B5C">
      <w:pPr>
        <w:autoSpaceDE w:val="0"/>
        <w:autoSpaceDN w:val="0"/>
        <w:adjustRightInd w:val="0"/>
        <w:rPr>
          <w:rFonts w:asciiTheme="majorHAnsi" w:hAnsiTheme="majorHAnsi" w:cs="Times New Roman"/>
          <w:b/>
          <w:bCs/>
          <w:sz w:val="22"/>
          <w:szCs w:val="22"/>
          <w:lang w:val="en"/>
        </w:rPr>
      </w:pPr>
    </w:p>
    <w:p w14:paraId="239E0603" w14:textId="77777777" w:rsidR="00725B5C" w:rsidRPr="008E4D61" w:rsidRDefault="00725B5C" w:rsidP="00725B5C">
      <w:pPr>
        <w:autoSpaceDE w:val="0"/>
        <w:autoSpaceDN w:val="0"/>
        <w:adjustRightInd w:val="0"/>
        <w:rPr>
          <w:rFonts w:asciiTheme="majorHAnsi" w:hAnsiTheme="majorHAnsi" w:cs="Times New Roman"/>
          <w:b/>
          <w:bCs/>
          <w:sz w:val="22"/>
          <w:szCs w:val="22"/>
          <w:lang w:val="en"/>
        </w:rPr>
      </w:pPr>
      <w:r w:rsidRPr="008E4D61">
        <w:rPr>
          <w:rFonts w:asciiTheme="majorHAnsi" w:hAnsiTheme="majorHAnsi" w:cs="Times New Roman"/>
          <w:b/>
          <w:bCs/>
          <w:sz w:val="22"/>
          <w:szCs w:val="22"/>
          <w:lang w:val="en"/>
        </w:rPr>
        <w:lastRenderedPageBreak/>
        <w:t xml:space="preserve">1 Hour </w:t>
      </w:r>
      <w:proofErr w:type="gramStart"/>
      <w:r w:rsidRPr="008E4D61">
        <w:rPr>
          <w:rFonts w:asciiTheme="majorHAnsi" w:hAnsiTheme="majorHAnsi" w:cs="Times New Roman"/>
          <w:b/>
          <w:bCs/>
          <w:sz w:val="22"/>
          <w:szCs w:val="22"/>
          <w:lang w:val="en"/>
        </w:rPr>
        <w:t>Before</w:t>
      </w:r>
      <w:proofErr w:type="gramEnd"/>
      <w:r w:rsidRPr="008E4D61">
        <w:rPr>
          <w:rFonts w:asciiTheme="majorHAnsi" w:hAnsiTheme="majorHAnsi" w:cs="Times New Roman"/>
          <w:b/>
          <w:bCs/>
          <w:sz w:val="22"/>
          <w:szCs w:val="22"/>
          <w:lang w:val="en"/>
        </w:rPr>
        <w:t xml:space="preserve"> Game</w:t>
      </w:r>
    </w:p>
    <w:p w14:paraId="005971B8" w14:textId="77777777" w:rsidR="00725B5C" w:rsidRPr="008E4D61" w:rsidRDefault="00725B5C" w:rsidP="00725B5C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val="en"/>
        </w:rPr>
      </w:pPr>
      <w:r w:rsidRPr="008E4D61">
        <w:rPr>
          <w:rFonts w:asciiTheme="majorHAnsi" w:hAnsiTheme="majorHAnsi" w:cs="Times New Roman"/>
          <w:bCs/>
          <w:lang w:val="en"/>
        </w:rPr>
        <w:t>Be sure to have snack high in carbohydrate</w:t>
      </w:r>
    </w:p>
    <w:p w14:paraId="026C3E0B" w14:textId="77777777" w:rsidR="00725B5C" w:rsidRPr="008E4D61" w:rsidRDefault="00725B5C" w:rsidP="00725B5C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val="en"/>
        </w:rPr>
      </w:pPr>
      <w:r w:rsidRPr="008E4D61">
        <w:rPr>
          <w:rFonts w:asciiTheme="majorHAnsi" w:hAnsiTheme="majorHAnsi" w:cs="Times New Roman"/>
          <w:bCs/>
          <w:lang w:val="en"/>
        </w:rPr>
        <w:t>Avoid foods that are high in protein or fat (they take a while to digest and may upset your stomach)</w:t>
      </w:r>
    </w:p>
    <w:p w14:paraId="0D94E732" w14:textId="77777777" w:rsidR="00725B5C" w:rsidRPr="008E4D61" w:rsidRDefault="00725B5C" w:rsidP="00725B5C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val="en"/>
        </w:rPr>
      </w:pPr>
      <w:r w:rsidRPr="008E4D61">
        <w:rPr>
          <w:rFonts w:asciiTheme="majorHAnsi" w:hAnsiTheme="majorHAnsi" w:cs="Times New Roman"/>
          <w:bCs/>
          <w:lang w:val="en"/>
        </w:rPr>
        <w:t xml:space="preserve">Drink another 8-10 </w:t>
      </w:r>
      <w:proofErr w:type="spellStart"/>
      <w:r w:rsidRPr="008E4D61">
        <w:rPr>
          <w:rFonts w:asciiTheme="majorHAnsi" w:hAnsiTheme="majorHAnsi" w:cs="Times New Roman"/>
          <w:bCs/>
          <w:lang w:val="en"/>
        </w:rPr>
        <w:t>oz</w:t>
      </w:r>
      <w:proofErr w:type="spellEnd"/>
      <w:r w:rsidRPr="008E4D61">
        <w:rPr>
          <w:rFonts w:asciiTheme="majorHAnsi" w:hAnsiTheme="majorHAnsi" w:cs="Times New Roman"/>
          <w:bCs/>
          <w:lang w:val="en"/>
        </w:rPr>
        <w:t xml:space="preserve"> of water</w:t>
      </w:r>
    </w:p>
    <w:p w14:paraId="247617AF" w14:textId="77777777" w:rsidR="00725B5C" w:rsidRPr="008E4D61" w:rsidRDefault="00725B5C" w:rsidP="00725B5C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val="en"/>
        </w:rPr>
      </w:pPr>
      <w:r w:rsidRPr="008E4D61">
        <w:rPr>
          <w:rFonts w:asciiTheme="majorHAnsi" w:hAnsiTheme="majorHAnsi" w:cs="Times New Roman"/>
          <w:bCs/>
          <w:lang w:val="en"/>
        </w:rPr>
        <w:t>Ideas for snacks:</w:t>
      </w:r>
    </w:p>
    <w:p w14:paraId="617766CE" w14:textId="77777777" w:rsidR="00725B5C" w:rsidRPr="008E4D61" w:rsidRDefault="00725B5C" w:rsidP="00725B5C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val="en"/>
        </w:rPr>
      </w:pPr>
      <w:r w:rsidRPr="008E4D61">
        <w:rPr>
          <w:rFonts w:asciiTheme="majorHAnsi" w:hAnsiTheme="majorHAnsi" w:cs="Times New Roman"/>
          <w:bCs/>
          <w:lang w:val="en"/>
        </w:rPr>
        <w:t>Peanut butter sandwich</w:t>
      </w:r>
    </w:p>
    <w:p w14:paraId="3CAFE74F" w14:textId="77777777" w:rsidR="00725B5C" w:rsidRPr="008E4D61" w:rsidRDefault="00725B5C" w:rsidP="00725B5C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val="en"/>
        </w:rPr>
      </w:pPr>
      <w:r w:rsidRPr="008E4D61">
        <w:rPr>
          <w:rFonts w:asciiTheme="majorHAnsi" w:hAnsiTheme="majorHAnsi" w:cs="Times New Roman"/>
          <w:bCs/>
          <w:lang w:val="en"/>
        </w:rPr>
        <w:t>Pretzels or crackers</w:t>
      </w:r>
    </w:p>
    <w:p w14:paraId="4349843C" w14:textId="77777777" w:rsidR="00725B5C" w:rsidRPr="008E4D61" w:rsidRDefault="00725B5C" w:rsidP="00725B5C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val="en"/>
        </w:rPr>
      </w:pPr>
      <w:r w:rsidRPr="008E4D61">
        <w:rPr>
          <w:rFonts w:asciiTheme="majorHAnsi" w:hAnsiTheme="majorHAnsi" w:cs="Times New Roman"/>
          <w:bCs/>
          <w:lang w:val="en"/>
        </w:rPr>
        <w:t>Fruit</w:t>
      </w:r>
    </w:p>
    <w:p w14:paraId="7662D706" w14:textId="77777777" w:rsidR="00725B5C" w:rsidRPr="008E4D61" w:rsidRDefault="00725B5C" w:rsidP="00725B5C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val="en"/>
        </w:rPr>
      </w:pPr>
      <w:r w:rsidRPr="008E4D61">
        <w:rPr>
          <w:rFonts w:asciiTheme="majorHAnsi" w:hAnsiTheme="majorHAnsi" w:cs="Times New Roman"/>
          <w:bCs/>
          <w:lang w:val="en"/>
        </w:rPr>
        <w:t>Granola bar</w:t>
      </w:r>
    </w:p>
    <w:p w14:paraId="48DFEA3B" w14:textId="77777777" w:rsidR="00725B5C" w:rsidRPr="008E4D61" w:rsidRDefault="00725B5C" w:rsidP="00725B5C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val="en"/>
        </w:rPr>
      </w:pPr>
      <w:r w:rsidRPr="008E4D61">
        <w:rPr>
          <w:rFonts w:asciiTheme="majorHAnsi" w:hAnsiTheme="majorHAnsi" w:cs="Times New Roman"/>
          <w:bCs/>
          <w:lang w:val="en"/>
        </w:rPr>
        <w:t>Low-fat yogurt</w:t>
      </w:r>
    </w:p>
    <w:p w14:paraId="5129A63C" w14:textId="77777777" w:rsidR="00725B5C" w:rsidRPr="008E4D61" w:rsidRDefault="00725B5C" w:rsidP="00725B5C">
      <w:pPr>
        <w:autoSpaceDE w:val="0"/>
        <w:autoSpaceDN w:val="0"/>
        <w:adjustRightInd w:val="0"/>
        <w:ind w:left="1080"/>
        <w:rPr>
          <w:rFonts w:asciiTheme="majorHAnsi" w:hAnsiTheme="majorHAnsi" w:cs="Times New Roman"/>
          <w:b/>
          <w:bCs/>
          <w:sz w:val="22"/>
          <w:szCs w:val="22"/>
          <w:lang w:val="en"/>
        </w:rPr>
      </w:pPr>
    </w:p>
    <w:p w14:paraId="044B03DD" w14:textId="64C99FD5" w:rsidR="00725B5C" w:rsidRPr="008E4D61" w:rsidRDefault="00725B5C" w:rsidP="00725B5C">
      <w:pPr>
        <w:autoSpaceDE w:val="0"/>
        <w:autoSpaceDN w:val="0"/>
        <w:adjustRightInd w:val="0"/>
        <w:rPr>
          <w:rFonts w:asciiTheme="majorHAnsi" w:hAnsiTheme="majorHAnsi" w:cs="Times New Roman"/>
          <w:b/>
          <w:bCs/>
          <w:sz w:val="22"/>
          <w:szCs w:val="22"/>
          <w:lang w:val="en"/>
        </w:rPr>
      </w:pPr>
      <w:r w:rsidRPr="008E4D61">
        <w:rPr>
          <w:rFonts w:asciiTheme="majorHAnsi" w:hAnsiTheme="majorHAnsi" w:cs="Times New Roman"/>
          <w:b/>
          <w:bCs/>
          <w:sz w:val="22"/>
          <w:szCs w:val="22"/>
          <w:lang w:val="en"/>
        </w:rPr>
        <w:t>Game Time</w:t>
      </w:r>
    </w:p>
    <w:p w14:paraId="4CDFE8AF" w14:textId="77777777" w:rsidR="00725B5C" w:rsidRPr="008E4D61" w:rsidRDefault="00725B5C" w:rsidP="00725B5C">
      <w:pPr>
        <w:numPr>
          <w:ilvl w:val="0"/>
          <w:numId w:val="11"/>
        </w:numPr>
        <w:autoSpaceDE w:val="0"/>
        <w:autoSpaceDN w:val="0"/>
        <w:adjustRightInd w:val="0"/>
        <w:rPr>
          <w:rFonts w:asciiTheme="majorHAnsi" w:hAnsiTheme="majorHAnsi" w:cs="Times New Roman"/>
          <w:bCs/>
          <w:sz w:val="22"/>
          <w:szCs w:val="22"/>
          <w:lang w:val="en"/>
        </w:rPr>
      </w:pPr>
      <w:r w:rsidRPr="008E4D61">
        <w:rPr>
          <w:rFonts w:asciiTheme="majorHAnsi" w:hAnsiTheme="majorHAnsi" w:cs="Times New Roman"/>
          <w:bCs/>
          <w:sz w:val="22"/>
          <w:szCs w:val="22"/>
          <w:lang w:val="en"/>
        </w:rPr>
        <w:t xml:space="preserve">Try to drink 4 </w:t>
      </w:r>
      <w:proofErr w:type="spellStart"/>
      <w:r w:rsidRPr="008E4D61">
        <w:rPr>
          <w:rFonts w:asciiTheme="majorHAnsi" w:hAnsiTheme="majorHAnsi" w:cs="Times New Roman"/>
          <w:bCs/>
          <w:sz w:val="22"/>
          <w:szCs w:val="22"/>
          <w:lang w:val="en"/>
        </w:rPr>
        <w:t>oz</w:t>
      </w:r>
      <w:proofErr w:type="spellEnd"/>
      <w:r w:rsidRPr="008E4D61">
        <w:rPr>
          <w:rFonts w:asciiTheme="majorHAnsi" w:hAnsiTheme="majorHAnsi" w:cs="Times New Roman"/>
          <w:bCs/>
          <w:sz w:val="22"/>
          <w:szCs w:val="22"/>
          <w:lang w:val="en"/>
        </w:rPr>
        <w:t xml:space="preserve"> of cold water every 15-20 minutes of participation</w:t>
      </w:r>
    </w:p>
    <w:p w14:paraId="44EE72A4" w14:textId="77777777" w:rsidR="00725B5C" w:rsidRPr="008E4D61" w:rsidRDefault="00725B5C" w:rsidP="00725B5C">
      <w:pPr>
        <w:numPr>
          <w:ilvl w:val="0"/>
          <w:numId w:val="11"/>
        </w:numPr>
        <w:autoSpaceDE w:val="0"/>
        <w:autoSpaceDN w:val="0"/>
        <w:adjustRightInd w:val="0"/>
        <w:rPr>
          <w:rFonts w:asciiTheme="majorHAnsi" w:hAnsiTheme="majorHAnsi" w:cs="Times New Roman"/>
          <w:bCs/>
          <w:sz w:val="22"/>
          <w:szCs w:val="22"/>
          <w:lang w:val="en"/>
        </w:rPr>
      </w:pPr>
      <w:r w:rsidRPr="008E4D61">
        <w:rPr>
          <w:rFonts w:asciiTheme="majorHAnsi" w:hAnsiTheme="majorHAnsi" w:cs="Times New Roman"/>
          <w:bCs/>
          <w:sz w:val="22"/>
          <w:szCs w:val="22"/>
          <w:lang w:val="en"/>
        </w:rPr>
        <w:t xml:space="preserve">For continuous activity lasting longer than 60 minutes drink 20-32 </w:t>
      </w:r>
      <w:proofErr w:type="spellStart"/>
      <w:r w:rsidRPr="008E4D61">
        <w:rPr>
          <w:rFonts w:asciiTheme="majorHAnsi" w:hAnsiTheme="majorHAnsi" w:cs="Times New Roman"/>
          <w:bCs/>
          <w:sz w:val="22"/>
          <w:szCs w:val="22"/>
          <w:lang w:val="en"/>
        </w:rPr>
        <w:t>oz</w:t>
      </w:r>
      <w:proofErr w:type="spellEnd"/>
      <w:r w:rsidRPr="008E4D61">
        <w:rPr>
          <w:rFonts w:asciiTheme="majorHAnsi" w:hAnsiTheme="majorHAnsi" w:cs="Times New Roman"/>
          <w:bCs/>
          <w:sz w:val="22"/>
          <w:szCs w:val="22"/>
          <w:lang w:val="en"/>
        </w:rPr>
        <w:t xml:space="preserve"> of a diluted sports drink for every hour of exercise to keep fuel stores and electrolytes balanced</w:t>
      </w:r>
    </w:p>
    <w:p w14:paraId="0AB0DB18" w14:textId="77777777" w:rsidR="00725B5C" w:rsidRPr="008E4D61" w:rsidRDefault="00725B5C" w:rsidP="00725B5C">
      <w:pPr>
        <w:autoSpaceDE w:val="0"/>
        <w:autoSpaceDN w:val="0"/>
        <w:adjustRightInd w:val="0"/>
        <w:ind w:left="720"/>
        <w:rPr>
          <w:rFonts w:asciiTheme="majorHAnsi" w:hAnsiTheme="majorHAnsi" w:cs="Times New Roman"/>
          <w:bCs/>
          <w:sz w:val="22"/>
          <w:szCs w:val="22"/>
          <w:lang w:val="en"/>
        </w:rPr>
      </w:pPr>
    </w:p>
    <w:p w14:paraId="3506F387" w14:textId="26059482" w:rsidR="00725B5C" w:rsidRPr="008E4D61" w:rsidRDefault="00725B5C" w:rsidP="00725B5C">
      <w:pPr>
        <w:autoSpaceDE w:val="0"/>
        <w:autoSpaceDN w:val="0"/>
        <w:adjustRightInd w:val="0"/>
        <w:rPr>
          <w:rFonts w:asciiTheme="majorHAnsi" w:hAnsiTheme="majorHAnsi" w:cs="Times New Roman"/>
          <w:b/>
          <w:bCs/>
          <w:sz w:val="22"/>
          <w:szCs w:val="22"/>
          <w:lang w:val="en"/>
        </w:rPr>
      </w:pPr>
      <w:r w:rsidRPr="008E4D61">
        <w:rPr>
          <w:rFonts w:asciiTheme="majorHAnsi" w:hAnsiTheme="majorHAnsi" w:cs="Times New Roman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6433CB" wp14:editId="4F23F652">
                <wp:simplePos x="0" y="0"/>
                <wp:positionH relativeFrom="column">
                  <wp:posOffset>4695825</wp:posOffset>
                </wp:positionH>
                <wp:positionV relativeFrom="paragraph">
                  <wp:posOffset>127635</wp:posOffset>
                </wp:positionV>
                <wp:extent cx="2381250" cy="154305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46E30" w14:textId="77777777" w:rsidR="00725B5C" w:rsidRDefault="00725B5C" w:rsidP="00725B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DD8E03" wp14:editId="3D9DDDFC">
                                  <wp:extent cx="2191504" cy="1381125"/>
                                  <wp:effectExtent l="0" t="0" r="0" b="0"/>
                                  <wp:docPr id="21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533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1900" cy="1381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69.75pt;margin-top:10.05pt;width:187.5pt;height:1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" stroked="f">
                <v:textbox>
                  <w:txbxContent>
                    <w:p w14:paraId="3C146E30" w14:textId="77777777" w:rsidR="00725B5C" w:rsidRDefault="00725B5C" w:rsidP="00725B5C">
                      <w:r>
                        <w:rPr>
                          <w:noProof/>
                        </w:rPr>
                        <w:drawing>
                          <wp:inline distT="0" distB="0" distL="0" distR="0" wp14:anchorId="3BDD8E03" wp14:editId="3D9DDDFC">
                            <wp:extent cx="2191504" cy="1381125"/>
                            <wp:effectExtent l="0" t="0" r="0" b="0"/>
                            <wp:docPr id="21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533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1900" cy="1381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E4D61">
        <w:rPr>
          <w:rFonts w:asciiTheme="majorHAnsi" w:hAnsiTheme="majorHAnsi" w:cs="Times New Roman"/>
          <w:b/>
          <w:bCs/>
          <w:sz w:val="22"/>
          <w:szCs w:val="22"/>
          <w:lang w:val="en"/>
        </w:rPr>
        <w:t>Post-Game</w:t>
      </w:r>
    </w:p>
    <w:p w14:paraId="66B962A0" w14:textId="77777777" w:rsidR="00725B5C" w:rsidRPr="008E4D61" w:rsidRDefault="00725B5C" w:rsidP="00725B5C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lang w:val="en"/>
        </w:rPr>
      </w:pPr>
      <w:r w:rsidRPr="008E4D61">
        <w:rPr>
          <w:rFonts w:asciiTheme="majorHAnsi" w:hAnsiTheme="majorHAnsi" w:cs="Times New Roman"/>
          <w:bCs/>
          <w:lang w:val="en"/>
        </w:rPr>
        <w:t xml:space="preserve">For optimal performance, remember the </w:t>
      </w:r>
      <w:r w:rsidRPr="008E4D61">
        <w:rPr>
          <w:rFonts w:asciiTheme="majorHAnsi" w:hAnsiTheme="majorHAnsi" w:cs="Times New Roman"/>
          <w:b/>
          <w:bCs/>
          <w:lang w:val="en"/>
        </w:rPr>
        <w:t>Three R’s</w:t>
      </w:r>
      <w:r w:rsidRPr="008E4D61">
        <w:rPr>
          <w:rFonts w:asciiTheme="majorHAnsi" w:hAnsiTheme="majorHAnsi" w:cs="Times New Roman"/>
          <w:bCs/>
          <w:lang w:val="en"/>
        </w:rPr>
        <w:t xml:space="preserve">:   </w:t>
      </w:r>
    </w:p>
    <w:p w14:paraId="71097322" w14:textId="77777777" w:rsidR="00725B5C" w:rsidRPr="008E4D61" w:rsidRDefault="00725B5C" w:rsidP="00725B5C">
      <w:pPr>
        <w:autoSpaceDE w:val="0"/>
        <w:autoSpaceDN w:val="0"/>
        <w:adjustRightInd w:val="0"/>
        <w:ind w:firstLine="720"/>
        <w:rPr>
          <w:rFonts w:asciiTheme="majorHAnsi" w:hAnsiTheme="majorHAnsi" w:cs="Times New Roman"/>
          <w:bCs/>
          <w:sz w:val="22"/>
          <w:szCs w:val="22"/>
          <w:lang w:val="en"/>
        </w:rPr>
      </w:pPr>
      <w:r w:rsidRPr="008E4D61">
        <w:rPr>
          <w:rFonts w:asciiTheme="majorHAnsi" w:hAnsiTheme="majorHAnsi" w:cs="Times New Roman"/>
          <w:b/>
          <w:bCs/>
          <w:sz w:val="22"/>
          <w:szCs w:val="22"/>
          <w:u w:val="single"/>
          <w:lang w:val="en"/>
        </w:rPr>
        <w:t>R</w:t>
      </w:r>
      <w:r w:rsidRPr="008E4D61">
        <w:rPr>
          <w:rFonts w:asciiTheme="majorHAnsi" w:hAnsiTheme="majorHAnsi" w:cs="Times New Roman"/>
          <w:b/>
          <w:bCs/>
          <w:sz w:val="22"/>
          <w:szCs w:val="22"/>
          <w:lang w:val="en"/>
        </w:rPr>
        <w:t xml:space="preserve">efuel -&gt; </w:t>
      </w:r>
      <w:r w:rsidRPr="008E4D61">
        <w:rPr>
          <w:rFonts w:asciiTheme="majorHAnsi" w:hAnsiTheme="majorHAnsi" w:cs="Times New Roman"/>
          <w:bCs/>
          <w:sz w:val="22"/>
          <w:szCs w:val="22"/>
          <w:lang w:val="en"/>
        </w:rPr>
        <w:t xml:space="preserve">As soon as you able after exercise; within 15-60 minutes </w:t>
      </w:r>
    </w:p>
    <w:p w14:paraId="1292C57B" w14:textId="77777777" w:rsidR="00725B5C" w:rsidRPr="008E4D61" w:rsidRDefault="00725B5C" w:rsidP="00725B5C">
      <w:pPr>
        <w:autoSpaceDE w:val="0"/>
        <w:autoSpaceDN w:val="0"/>
        <w:adjustRightInd w:val="0"/>
        <w:ind w:left="720"/>
        <w:rPr>
          <w:rFonts w:asciiTheme="majorHAnsi" w:hAnsiTheme="majorHAnsi" w:cs="Times New Roman"/>
          <w:bCs/>
          <w:sz w:val="22"/>
          <w:szCs w:val="22"/>
          <w:lang w:val="en"/>
        </w:rPr>
      </w:pPr>
      <w:r w:rsidRPr="008E4D61">
        <w:rPr>
          <w:rFonts w:asciiTheme="majorHAnsi" w:hAnsiTheme="majorHAnsi" w:cs="Times New Roman"/>
          <w:b/>
          <w:bCs/>
          <w:sz w:val="22"/>
          <w:szCs w:val="22"/>
          <w:u w:val="single"/>
          <w:lang w:val="en"/>
        </w:rPr>
        <w:t>R</w:t>
      </w:r>
      <w:r w:rsidRPr="008E4D61">
        <w:rPr>
          <w:rFonts w:asciiTheme="majorHAnsi" w:hAnsiTheme="majorHAnsi" w:cs="Times New Roman"/>
          <w:b/>
          <w:bCs/>
          <w:sz w:val="22"/>
          <w:szCs w:val="22"/>
          <w:lang w:val="en"/>
        </w:rPr>
        <w:t xml:space="preserve">ehydrate -&gt; </w:t>
      </w:r>
      <w:r w:rsidRPr="008E4D61">
        <w:rPr>
          <w:rFonts w:asciiTheme="majorHAnsi" w:hAnsiTheme="majorHAnsi" w:cs="Times New Roman"/>
          <w:bCs/>
          <w:sz w:val="22"/>
          <w:szCs w:val="22"/>
          <w:lang w:val="en"/>
        </w:rPr>
        <w:t>Drink fluids with some carbohydrate in them</w:t>
      </w:r>
    </w:p>
    <w:p w14:paraId="23AEC957" w14:textId="77777777" w:rsidR="00725B5C" w:rsidRPr="008E4D61" w:rsidRDefault="00725B5C" w:rsidP="00725B5C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lang w:val="en"/>
        </w:rPr>
      </w:pPr>
      <w:r w:rsidRPr="008E4D61">
        <w:rPr>
          <w:rFonts w:asciiTheme="majorHAnsi" w:hAnsiTheme="majorHAnsi" w:cs="Times New Roman"/>
          <w:bCs/>
          <w:lang w:val="en"/>
        </w:rPr>
        <w:t>Chocolate milk</w:t>
      </w:r>
    </w:p>
    <w:p w14:paraId="036ED74A" w14:textId="77777777" w:rsidR="00725B5C" w:rsidRPr="008E4D61" w:rsidRDefault="00725B5C" w:rsidP="00725B5C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lang w:val="en"/>
        </w:rPr>
      </w:pPr>
      <w:r w:rsidRPr="008E4D61">
        <w:rPr>
          <w:rFonts w:asciiTheme="majorHAnsi" w:hAnsiTheme="majorHAnsi" w:cs="Times New Roman"/>
          <w:bCs/>
          <w:lang w:val="en"/>
        </w:rPr>
        <w:t>Gatorade</w:t>
      </w:r>
    </w:p>
    <w:p w14:paraId="4E45ECB3" w14:textId="77777777" w:rsidR="00725B5C" w:rsidRPr="008E4D61" w:rsidRDefault="00725B5C" w:rsidP="00725B5C">
      <w:pPr>
        <w:autoSpaceDE w:val="0"/>
        <w:autoSpaceDN w:val="0"/>
        <w:adjustRightInd w:val="0"/>
        <w:ind w:firstLine="720"/>
        <w:rPr>
          <w:rFonts w:asciiTheme="majorHAnsi" w:hAnsiTheme="majorHAnsi" w:cs="Times New Roman"/>
          <w:bCs/>
          <w:sz w:val="22"/>
          <w:szCs w:val="22"/>
          <w:lang w:val="en"/>
        </w:rPr>
      </w:pPr>
      <w:r w:rsidRPr="008E4D61">
        <w:rPr>
          <w:rFonts w:asciiTheme="majorHAnsi" w:hAnsiTheme="majorHAnsi" w:cs="Times New Roman"/>
          <w:b/>
          <w:bCs/>
          <w:sz w:val="22"/>
          <w:szCs w:val="22"/>
          <w:u w:val="single"/>
          <w:lang w:val="en"/>
        </w:rPr>
        <w:t>R</w:t>
      </w:r>
      <w:r w:rsidRPr="008E4D61">
        <w:rPr>
          <w:rFonts w:asciiTheme="majorHAnsi" w:hAnsiTheme="majorHAnsi" w:cs="Times New Roman"/>
          <w:b/>
          <w:bCs/>
          <w:sz w:val="22"/>
          <w:szCs w:val="22"/>
          <w:lang w:val="en"/>
        </w:rPr>
        <w:t xml:space="preserve">eplenish -&gt; </w:t>
      </w:r>
      <w:r w:rsidRPr="008E4D61">
        <w:rPr>
          <w:rFonts w:asciiTheme="majorHAnsi" w:hAnsiTheme="majorHAnsi" w:cs="Times New Roman"/>
          <w:bCs/>
          <w:sz w:val="22"/>
          <w:szCs w:val="22"/>
          <w:lang w:val="en"/>
        </w:rPr>
        <w:t>Have a well-balanced meal 1-2 hours following exercise</w:t>
      </w:r>
    </w:p>
    <w:p w14:paraId="6B967F6B" w14:textId="77777777" w:rsidR="00725B5C" w:rsidRPr="008E4D61" w:rsidRDefault="00725B5C" w:rsidP="00725B5C">
      <w:pPr>
        <w:pStyle w:val="ListParagraph"/>
        <w:autoSpaceDE w:val="0"/>
        <w:autoSpaceDN w:val="0"/>
        <w:adjustRightInd w:val="0"/>
        <w:rPr>
          <w:rFonts w:asciiTheme="majorHAnsi" w:hAnsiTheme="majorHAnsi" w:cs="Times New Roman"/>
          <w:bCs/>
          <w:lang w:val="en"/>
        </w:rPr>
      </w:pPr>
    </w:p>
    <w:p w14:paraId="7C1932F6" w14:textId="77777777" w:rsidR="00725B5C" w:rsidRPr="008E4D61" w:rsidRDefault="00725B5C" w:rsidP="00725B5C">
      <w:pPr>
        <w:pStyle w:val="ListParagraph"/>
        <w:autoSpaceDE w:val="0"/>
        <w:autoSpaceDN w:val="0"/>
        <w:adjustRightInd w:val="0"/>
        <w:rPr>
          <w:rFonts w:asciiTheme="majorHAnsi" w:hAnsiTheme="majorHAnsi" w:cs="Times New Roman"/>
          <w:bCs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56"/>
      </w:tblGrid>
      <w:tr w:rsidR="00725B5C" w:rsidRPr="008E4D61" w14:paraId="16C54A59" w14:textId="77777777" w:rsidTr="00FC523B">
        <w:tc>
          <w:tcPr>
            <w:tcW w:w="11016" w:type="dxa"/>
            <w:shd w:val="clear" w:color="auto" w:fill="DDD9C3" w:themeFill="background2" w:themeFillShade="E6"/>
          </w:tcPr>
          <w:p w14:paraId="07A31766" w14:textId="77777777" w:rsidR="00725B5C" w:rsidRPr="008E4D61" w:rsidRDefault="00725B5C" w:rsidP="00FC52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bCs/>
                <w:lang w:val="en"/>
              </w:rPr>
            </w:pPr>
            <w:r w:rsidRPr="008E4D61">
              <w:rPr>
                <w:rFonts w:asciiTheme="majorHAnsi" w:hAnsiTheme="majorHAnsi" w:cs="Times New Roman"/>
                <w:b/>
                <w:bCs/>
                <w:lang w:val="en"/>
              </w:rPr>
              <w:t>Sample Post Game Meals</w:t>
            </w:r>
          </w:p>
        </w:tc>
      </w:tr>
    </w:tbl>
    <w:p w14:paraId="29C1E4D7" w14:textId="77777777" w:rsidR="00725B5C" w:rsidRPr="008E4D61" w:rsidRDefault="00725B5C" w:rsidP="00725B5C">
      <w:pPr>
        <w:autoSpaceDE w:val="0"/>
        <w:autoSpaceDN w:val="0"/>
        <w:adjustRightInd w:val="0"/>
        <w:rPr>
          <w:rFonts w:asciiTheme="majorHAnsi" w:hAnsiTheme="majorHAnsi" w:cs="Times New Roman"/>
          <w:bCs/>
          <w:sz w:val="22"/>
          <w:szCs w:val="22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56"/>
        <w:gridCol w:w="3545"/>
        <w:gridCol w:w="3555"/>
      </w:tblGrid>
      <w:tr w:rsidR="00725B5C" w:rsidRPr="008E4D61" w14:paraId="3DD217F1" w14:textId="77777777" w:rsidTr="00FC523B">
        <w:tc>
          <w:tcPr>
            <w:tcW w:w="3672" w:type="dxa"/>
            <w:shd w:val="clear" w:color="auto" w:fill="EEECE1" w:themeFill="background2"/>
          </w:tcPr>
          <w:p w14:paraId="0E74E1E7" w14:textId="77777777" w:rsidR="00725B5C" w:rsidRPr="008E4D61" w:rsidRDefault="00725B5C" w:rsidP="00FC523B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Waffles, Pancakes</w:t>
            </w:r>
          </w:p>
          <w:p w14:paraId="350B0D92" w14:textId="77777777" w:rsidR="00725B5C" w:rsidRPr="008E4D61" w:rsidRDefault="00725B5C" w:rsidP="00725B5C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Butter, syrup</w:t>
            </w:r>
          </w:p>
          <w:p w14:paraId="04146BCA" w14:textId="77777777" w:rsidR="00725B5C" w:rsidRPr="008E4D61" w:rsidRDefault="00725B5C" w:rsidP="00725B5C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Peanut butter</w:t>
            </w:r>
          </w:p>
          <w:p w14:paraId="1E77DE61" w14:textId="77777777" w:rsidR="00725B5C" w:rsidRPr="008E4D61" w:rsidRDefault="00725B5C" w:rsidP="00FC523B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Eggs-Omelet</w:t>
            </w:r>
          </w:p>
          <w:p w14:paraId="779AF957" w14:textId="77777777" w:rsidR="00725B5C" w:rsidRPr="008E4D61" w:rsidRDefault="00725B5C" w:rsidP="00725B5C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With veggies</w:t>
            </w:r>
          </w:p>
          <w:p w14:paraId="0F5C7119" w14:textId="77777777" w:rsidR="00725B5C" w:rsidRPr="008E4D61" w:rsidRDefault="00725B5C" w:rsidP="00725B5C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Meat</w:t>
            </w:r>
          </w:p>
          <w:p w14:paraId="686B9489" w14:textId="77777777" w:rsidR="00725B5C" w:rsidRPr="008E4D61" w:rsidRDefault="00725B5C" w:rsidP="00FC523B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Potato</w:t>
            </w:r>
          </w:p>
          <w:p w14:paraId="022E3E6A" w14:textId="77777777" w:rsidR="00725B5C" w:rsidRPr="008E4D61" w:rsidRDefault="00725B5C" w:rsidP="00725B5C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Wedges</w:t>
            </w:r>
          </w:p>
          <w:p w14:paraId="431D1889" w14:textId="77777777" w:rsidR="00725B5C" w:rsidRPr="008E4D61" w:rsidRDefault="00725B5C" w:rsidP="00725B5C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 xml:space="preserve">Light home fries </w:t>
            </w:r>
          </w:p>
        </w:tc>
        <w:tc>
          <w:tcPr>
            <w:tcW w:w="3672" w:type="dxa"/>
            <w:shd w:val="clear" w:color="auto" w:fill="EEECE1" w:themeFill="background2"/>
          </w:tcPr>
          <w:p w14:paraId="4E432A2B" w14:textId="77777777" w:rsidR="00725B5C" w:rsidRPr="008E4D61" w:rsidRDefault="00725B5C" w:rsidP="00FC523B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Spaghetti and meat sauce</w:t>
            </w:r>
          </w:p>
          <w:p w14:paraId="01B5A1C5" w14:textId="77777777" w:rsidR="00725B5C" w:rsidRPr="008E4D61" w:rsidRDefault="00725B5C" w:rsidP="00725B5C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1-2 cups whole wheat pasta</w:t>
            </w:r>
          </w:p>
          <w:p w14:paraId="300BB67E" w14:textId="77777777" w:rsidR="00725B5C" w:rsidRPr="008E4D61" w:rsidRDefault="00725B5C" w:rsidP="00725B5C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1 cup spaghetti sauce</w:t>
            </w:r>
          </w:p>
          <w:p w14:paraId="4C64D4E5" w14:textId="77777777" w:rsidR="00725B5C" w:rsidRPr="008E4D61" w:rsidRDefault="00725B5C" w:rsidP="00725B5C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 xml:space="preserve">3-4 </w:t>
            </w:r>
            <w:proofErr w:type="spellStart"/>
            <w:r w:rsidRPr="008E4D61">
              <w:rPr>
                <w:rFonts w:asciiTheme="majorHAnsi" w:hAnsiTheme="majorHAnsi" w:cs="Times New Roman"/>
                <w:bCs/>
              </w:rPr>
              <w:t>oz</w:t>
            </w:r>
            <w:proofErr w:type="spellEnd"/>
            <w:r w:rsidRPr="008E4D61">
              <w:rPr>
                <w:rFonts w:asciiTheme="majorHAnsi" w:hAnsiTheme="majorHAnsi" w:cs="Times New Roman"/>
                <w:bCs/>
              </w:rPr>
              <w:t xml:space="preserve"> lean meat</w:t>
            </w:r>
          </w:p>
          <w:p w14:paraId="53482CDB" w14:textId="77777777" w:rsidR="00725B5C" w:rsidRPr="008E4D61" w:rsidRDefault="00725B5C" w:rsidP="00725B5C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Italian bread</w:t>
            </w:r>
          </w:p>
          <w:p w14:paraId="12EDBB55" w14:textId="77777777" w:rsidR="00725B5C" w:rsidRPr="008E4D61" w:rsidRDefault="00725B5C" w:rsidP="00FC523B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Salad with low-fat dressing</w:t>
            </w:r>
          </w:p>
          <w:p w14:paraId="45386353" w14:textId="77777777" w:rsidR="00725B5C" w:rsidRPr="008E4D61" w:rsidRDefault="00725B5C" w:rsidP="00FC523B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</w:p>
          <w:p w14:paraId="1F4750E1" w14:textId="77777777" w:rsidR="00725B5C" w:rsidRPr="008E4D61" w:rsidRDefault="00725B5C" w:rsidP="00FC523B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  <w:lang w:val="en"/>
              </w:rPr>
            </w:pPr>
            <w:r w:rsidRPr="008E4D61">
              <w:rPr>
                <w:rFonts w:asciiTheme="majorHAnsi" w:hAnsiTheme="majorHAnsi" w:cs="Times New Roman"/>
                <w:bCs/>
              </w:rPr>
              <w:t>Pizza</w:t>
            </w:r>
          </w:p>
        </w:tc>
        <w:tc>
          <w:tcPr>
            <w:tcW w:w="3672" w:type="dxa"/>
            <w:shd w:val="clear" w:color="auto" w:fill="EEECE1" w:themeFill="background2"/>
          </w:tcPr>
          <w:p w14:paraId="0DF68688" w14:textId="77777777" w:rsidR="00725B5C" w:rsidRPr="008E4D61" w:rsidRDefault="00725B5C" w:rsidP="00FC523B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Whole wheat pita</w:t>
            </w:r>
          </w:p>
          <w:p w14:paraId="4593CB20" w14:textId="77777777" w:rsidR="00725B5C" w:rsidRPr="008E4D61" w:rsidRDefault="00725B5C" w:rsidP="00725B5C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3-4 whole wheat tortillas</w:t>
            </w:r>
          </w:p>
          <w:p w14:paraId="51E45B8C" w14:textId="77777777" w:rsidR="00725B5C" w:rsidRPr="008E4D61" w:rsidRDefault="00725B5C" w:rsidP="00725B5C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1-2 cups rice</w:t>
            </w:r>
          </w:p>
          <w:p w14:paraId="4098EA4B" w14:textId="77777777" w:rsidR="00725B5C" w:rsidRPr="008E4D61" w:rsidRDefault="00725B5C" w:rsidP="00725B5C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 xml:space="preserve">3-4 </w:t>
            </w:r>
            <w:proofErr w:type="spellStart"/>
            <w:r w:rsidRPr="008E4D61">
              <w:rPr>
                <w:rFonts w:asciiTheme="majorHAnsi" w:hAnsiTheme="majorHAnsi" w:cs="Times New Roman"/>
                <w:bCs/>
              </w:rPr>
              <w:t>oz</w:t>
            </w:r>
            <w:proofErr w:type="spellEnd"/>
            <w:r w:rsidRPr="008E4D61">
              <w:rPr>
                <w:rFonts w:asciiTheme="majorHAnsi" w:hAnsiTheme="majorHAnsi" w:cs="Times New Roman"/>
                <w:bCs/>
              </w:rPr>
              <w:t xml:space="preserve"> lean ground meat or grilled chicken</w:t>
            </w:r>
          </w:p>
          <w:p w14:paraId="45611052" w14:textId="77777777" w:rsidR="00725B5C" w:rsidRPr="008E4D61" w:rsidRDefault="00725B5C" w:rsidP="00725B5C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Beans</w:t>
            </w:r>
          </w:p>
          <w:p w14:paraId="37BBE1CC" w14:textId="77777777" w:rsidR="00725B5C" w:rsidRPr="008E4D61" w:rsidRDefault="00725B5C" w:rsidP="00725B5C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8E4D61">
              <w:rPr>
                <w:rFonts w:asciiTheme="majorHAnsi" w:hAnsiTheme="majorHAnsi" w:cs="Times New Roman"/>
                <w:bCs/>
              </w:rPr>
              <w:t>Cheese, corn, lettuce, tomato</w:t>
            </w:r>
          </w:p>
        </w:tc>
      </w:tr>
    </w:tbl>
    <w:p w14:paraId="3FED414E" w14:textId="77777777" w:rsidR="00725B5C" w:rsidRPr="008E4D61" w:rsidRDefault="00725B5C" w:rsidP="00725B5C">
      <w:pPr>
        <w:autoSpaceDE w:val="0"/>
        <w:autoSpaceDN w:val="0"/>
        <w:adjustRightInd w:val="0"/>
        <w:rPr>
          <w:rFonts w:asciiTheme="majorHAnsi" w:hAnsiTheme="majorHAnsi" w:cs="Times New Roman"/>
          <w:bCs/>
          <w:sz w:val="22"/>
          <w:szCs w:val="22"/>
          <w:lang w:val="en"/>
        </w:rPr>
      </w:pPr>
    </w:p>
    <w:p w14:paraId="0BEF357D" w14:textId="4C641EB4" w:rsidR="00725B5C" w:rsidRPr="008E4D61" w:rsidRDefault="00725B5C" w:rsidP="00725B5C">
      <w:pPr>
        <w:autoSpaceDE w:val="0"/>
        <w:autoSpaceDN w:val="0"/>
        <w:adjustRightInd w:val="0"/>
        <w:rPr>
          <w:rFonts w:asciiTheme="majorHAnsi" w:hAnsiTheme="majorHAnsi" w:cs="Times New Roman"/>
          <w:b/>
          <w:bCs/>
          <w:sz w:val="22"/>
          <w:szCs w:val="22"/>
          <w:lang w:val="en"/>
        </w:rPr>
      </w:pPr>
      <w:r w:rsidRPr="008E4D61">
        <w:rPr>
          <w:rFonts w:asciiTheme="majorHAnsi" w:hAnsiTheme="majorHAnsi" w:cs="Times New Roman"/>
          <w:b/>
          <w:bCs/>
          <w:sz w:val="22"/>
          <w:szCs w:val="22"/>
          <w:lang w:val="en"/>
        </w:rPr>
        <w:t>For more information</w:t>
      </w:r>
      <w:r w:rsidR="008E4D61">
        <w:rPr>
          <w:rFonts w:asciiTheme="majorHAnsi" w:hAnsiTheme="majorHAnsi" w:cs="Times New Roman"/>
          <w:b/>
          <w:bCs/>
          <w:sz w:val="22"/>
          <w:szCs w:val="22"/>
          <w:lang w:val="en"/>
        </w:rPr>
        <w:t xml:space="preserve"> visit</w:t>
      </w:r>
      <w:r w:rsidRPr="008E4D61">
        <w:rPr>
          <w:rFonts w:asciiTheme="majorHAnsi" w:hAnsiTheme="majorHAnsi" w:cs="Times New Roman"/>
          <w:b/>
          <w:bCs/>
          <w:sz w:val="22"/>
          <w:szCs w:val="22"/>
          <w:lang w:val="en"/>
        </w:rPr>
        <w:t>:</w:t>
      </w:r>
    </w:p>
    <w:p w14:paraId="72E3C251" w14:textId="77777777" w:rsidR="00725B5C" w:rsidRPr="008E4D61" w:rsidRDefault="00725B5C" w:rsidP="00725B5C">
      <w:pPr>
        <w:autoSpaceDE w:val="0"/>
        <w:autoSpaceDN w:val="0"/>
        <w:adjustRightInd w:val="0"/>
        <w:rPr>
          <w:rFonts w:asciiTheme="majorHAnsi" w:hAnsiTheme="majorHAnsi" w:cs="Times New Roman"/>
          <w:bCs/>
          <w:sz w:val="22"/>
          <w:szCs w:val="22"/>
          <w:lang w:val="en"/>
        </w:rPr>
      </w:pPr>
    </w:p>
    <w:p w14:paraId="3DE37551" w14:textId="5A187E90" w:rsidR="00082057" w:rsidRPr="008E4D61" w:rsidRDefault="00725B5C" w:rsidP="00725B5C">
      <w:pPr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u w:val="single"/>
        </w:rPr>
      </w:pPr>
      <w:r w:rsidRPr="008E4D61">
        <w:rPr>
          <w:rFonts w:asciiTheme="majorHAnsi" w:hAnsiTheme="majorHAnsi" w:cs="Times New Roman"/>
          <w:sz w:val="22"/>
          <w:szCs w:val="22"/>
        </w:rPr>
        <w:t xml:space="preserve">Academy of Nutrition and Dietetics   </w:t>
      </w:r>
      <w:hyperlink r:id="rId27" w:history="1">
        <w:r w:rsidRPr="008E4D61">
          <w:rPr>
            <w:rFonts w:asciiTheme="majorHAnsi" w:hAnsiTheme="majorHAnsi" w:cs="Times New Roman"/>
            <w:sz w:val="22"/>
            <w:szCs w:val="22"/>
            <w:u w:val="single"/>
          </w:rPr>
          <w:t>www.eatright.org</w:t>
        </w:r>
      </w:hyperlink>
      <w:bookmarkStart w:id="0" w:name="_GoBack"/>
      <w:bookmarkEnd w:id="0"/>
    </w:p>
    <w:p w14:paraId="447AFE35" w14:textId="77777777" w:rsidR="00725B5C" w:rsidRPr="008E4D61" w:rsidRDefault="00725B5C" w:rsidP="00725B5C">
      <w:pPr>
        <w:autoSpaceDE w:val="0"/>
        <w:autoSpaceDN w:val="0"/>
        <w:adjustRightInd w:val="0"/>
        <w:rPr>
          <w:rFonts w:asciiTheme="majorHAnsi" w:hAnsiTheme="majorHAnsi" w:cs="Times New Roman"/>
          <w:bCs/>
          <w:sz w:val="22"/>
          <w:szCs w:val="22"/>
          <w:lang w:val="en"/>
        </w:rPr>
      </w:pPr>
      <w:r w:rsidRPr="008E4D61">
        <w:rPr>
          <w:rFonts w:asciiTheme="majorHAnsi" w:hAnsiTheme="majorHAnsi" w:cs="Times New Roman"/>
          <w:bCs/>
          <w:sz w:val="22"/>
          <w:szCs w:val="22"/>
          <w:lang w:val="en"/>
        </w:rPr>
        <w:t xml:space="preserve">Moms Team Institute of Youth Sports Safety   </w:t>
      </w:r>
      <w:hyperlink r:id="rId28" w:history="1">
        <w:r w:rsidRPr="008E4D61">
          <w:rPr>
            <w:rStyle w:val="Hyperlink"/>
            <w:rFonts w:asciiTheme="majorHAnsi" w:hAnsiTheme="majorHAnsi" w:cs="Times New Roman"/>
            <w:bCs/>
            <w:color w:val="auto"/>
            <w:sz w:val="22"/>
            <w:szCs w:val="22"/>
            <w:lang w:val="en"/>
          </w:rPr>
          <w:t>www.momsteam.com/nutrition</w:t>
        </w:r>
      </w:hyperlink>
    </w:p>
    <w:p w14:paraId="3D7714EA" w14:textId="77777777" w:rsidR="00725B5C" w:rsidRPr="008E4D61" w:rsidRDefault="00725B5C" w:rsidP="00725B5C">
      <w:pPr>
        <w:autoSpaceDE w:val="0"/>
        <w:autoSpaceDN w:val="0"/>
        <w:adjustRightInd w:val="0"/>
        <w:rPr>
          <w:rFonts w:asciiTheme="majorHAnsi" w:hAnsiTheme="majorHAnsi" w:cs="Times New Roman"/>
          <w:bCs/>
          <w:sz w:val="22"/>
          <w:szCs w:val="22"/>
          <w:lang w:val="en"/>
        </w:rPr>
      </w:pPr>
    </w:p>
    <w:p w14:paraId="36D0D4AC" w14:textId="387BCDE9" w:rsidR="00F502E4" w:rsidRPr="008E4D61" w:rsidRDefault="004D5D3C" w:rsidP="00725B5C">
      <w:pPr>
        <w:autoSpaceDE w:val="0"/>
        <w:autoSpaceDN w:val="0"/>
        <w:adjustRightInd w:val="0"/>
        <w:rPr>
          <w:rFonts w:asciiTheme="majorHAnsi" w:hAnsiTheme="majorHAnsi" w:cs="Times New Roman"/>
          <w:b/>
          <w:bCs/>
          <w:sz w:val="22"/>
          <w:szCs w:val="22"/>
          <w:lang w:val="en"/>
        </w:rPr>
      </w:pPr>
      <w:r w:rsidRPr="008E4D61">
        <w:rPr>
          <w:rFonts w:asciiTheme="majorHAnsi" w:hAnsiTheme="majorHAnsi" w:cs="Times New Roman"/>
          <w:sz w:val="22"/>
          <w:szCs w:val="22"/>
        </w:rPr>
        <w:t>As an added resource, the staff at</w:t>
      </w:r>
      <w:r w:rsidRPr="008E4D61">
        <w:rPr>
          <w:rFonts w:asciiTheme="majorHAnsi" w:hAnsiTheme="majorHAnsi" w:cs="Times New Roman"/>
          <w:b/>
          <w:sz w:val="22"/>
          <w:szCs w:val="22"/>
        </w:rPr>
        <w:t xml:space="preserve"> Children’s Sports Medicine</w:t>
      </w:r>
      <w:r w:rsidRPr="008E4D61">
        <w:rPr>
          <w:rFonts w:asciiTheme="majorHAnsi" w:hAnsiTheme="majorHAnsi" w:cs="Times New Roman"/>
          <w:sz w:val="22"/>
          <w:szCs w:val="22"/>
        </w:rPr>
        <w:t xml:space="preserve"> is available to diagnose and treat sports-related injuries for youth and adolescent athletes. To make an appointment, call </w:t>
      </w:r>
      <w:r w:rsidRPr="008E4D61">
        <w:rPr>
          <w:rFonts w:asciiTheme="majorHAnsi" w:hAnsiTheme="majorHAnsi" w:cs="Times New Roman"/>
          <w:b/>
          <w:sz w:val="22"/>
          <w:szCs w:val="22"/>
        </w:rPr>
        <w:t>402-955-PLAY (7529).</w:t>
      </w:r>
    </w:p>
    <w:sectPr w:rsidR="00F502E4" w:rsidRPr="008E4D61" w:rsidSect="008C603D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360" w:right="720" w:bottom="720" w:left="1080" w:header="288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895A09" w14:textId="77777777" w:rsidR="00556018" w:rsidRDefault="00556018" w:rsidP="00C974BF">
      <w:r>
        <w:separator/>
      </w:r>
    </w:p>
  </w:endnote>
  <w:endnote w:type="continuationSeparator" w:id="0">
    <w:p w14:paraId="53311A00" w14:textId="77777777" w:rsidR="00556018" w:rsidRDefault="00556018" w:rsidP="00C97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47168F" w14:textId="77777777" w:rsidR="00B35932" w:rsidRDefault="00B3593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6E4821" w14:textId="77777777" w:rsidR="00B35932" w:rsidRDefault="00B3593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DD1837" w14:textId="77777777" w:rsidR="00B35932" w:rsidRDefault="00B359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0386F3" w14:textId="77777777" w:rsidR="00556018" w:rsidRDefault="00556018" w:rsidP="00C974BF">
      <w:r>
        <w:separator/>
      </w:r>
    </w:p>
  </w:footnote>
  <w:footnote w:type="continuationSeparator" w:id="0">
    <w:p w14:paraId="58F7D81D" w14:textId="77777777" w:rsidR="00556018" w:rsidRDefault="00556018" w:rsidP="00C974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BD6E59" w14:textId="77777777" w:rsidR="00C974BF" w:rsidRDefault="00082057">
    <w:pPr>
      <w:pStyle w:val="Header"/>
    </w:pPr>
    <w:sdt>
      <w:sdtPr>
        <w:id w:val="850995931"/>
        <w:placeholder>
          <w:docPart w:val="900A2F595EA5BB4FBC279B68D62D6F98"/>
        </w:placeholder>
        <w:temporary/>
        <w:showingPlcHdr/>
      </w:sdtPr>
      <w:sdtEndPr/>
      <w:sdtContent>
        <w:r w:rsidR="00C974BF">
          <w:t>[Type text]</w:t>
        </w:r>
      </w:sdtContent>
    </w:sdt>
    <w:r w:rsidR="00C974BF">
      <w:ptab w:relativeTo="margin" w:alignment="center" w:leader="none"/>
    </w:r>
    <w:sdt>
      <w:sdtPr>
        <w:id w:val="1826629811"/>
        <w:placeholder>
          <w:docPart w:val="E59A4C8B5DDDDB45BB8EA70CF55215B2"/>
        </w:placeholder>
        <w:temporary/>
        <w:showingPlcHdr/>
      </w:sdtPr>
      <w:sdtEndPr/>
      <w:sdtContent>
        <w:r w:rsidR="00C974BF">
          <w:t>[Type text]</w:t>
        </w:r>
      </w:sdtContent>
    </w:sdt>
    <w:r w:rsidR="00C974BF">
      <w:ptab w:relativeTo="margin" w:alignment="right" w:leader="none"/>
    </w:r>
    <w:sdt>
      <w:sdtPr>
        <w:id w:val="-1568413516"/>
        <w:placeholder>
          <w:docPart w:val="7FA98370804CA945A4F51CBC82850503"/>
        </w:placeholder>
        <w:temporary/>
        <w:showingPlcHdr/>
      </w:sdtPr>
      <w:sdtEndPr/>
      <w:sdtContent>
        <w:r w:rsidR="00C974BF">
          <w:t>[Type text]</w:t>
        </w:r>
      </w:sdtContent>
    </w:sdt>
  </w:p>
  <w:p w14:paraId="243F45F1" w14:textId="77777777" w:rsidR="00C974BF" w:rsidRDefault="00C974B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591170" w14:textId="70E11CD4" w:rsidR="004C0C89" w:rsidRDefault="004C0C89">
    <w:pPr>
      <w:pStyle w:val="Header"/>
    </w:pPr>
  </w:p>
  <w:p w14:paraId="1622E114" w14:textId="77777777" w:rsidR="000B5510" w:rsidRDefault="000B5510" w:rsidP="000B5510">
    <w:pPr>
      <w:pStyle w:val="Header"/>
      <w:ind w:left="-1800" w:firstLine="99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61B643" w14:textId="55C845AD" w:rsidR="00B35932" w:rsidRDefault="004C0C89">
    <w:pPr>
      <w:pStyle w:val="Header"/>
    </w:pPr>
    <w:r>
      <w:rPr>
        <w:noProof/>
      </w:rPr>
      <w:drawing>
        <wp:inline distT="0" distB="0" distL="0" distR="0" wp14:anchorId="7F25E3E5" wp14:editId="0215E30A">
          <wp:extent cx="6629400" cy="949960"/>
          <wp:effectExtent l="0" t="0" r="0" b="254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ortsMe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0" cy="949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20092"/>
    <w:multiLevelType w:val="hybridMultilevel"/>
    <w:tmpl w:val="C02E16A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B9E45A2"/>
    <w:multiLevelType w:val="hybridMultilevel"/>
    <w:tmpl w:val="1652D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AC2E55"/>
    <w:multiLevelType w:val="hybridMultilevel"/>
    <w:tmpl w:val="670A4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965785"/>
    <w:multiLevelType w:val="multilevel"/>
    <w:tmpl w:val="C114C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2462D0"/>
    <w:multiLevelType w:val="multilevel"/>
    <w:tmpl w:val="21D2E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19452F"/>
    <w:multiLevelType w:val="hybridMultilevel"/>
    <w:tmpl w:val="DB6EA6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60B0CCF"/>
    <w:multiLevelType w:val="hybridMultilevel"/>
    <w:tmpl w:val="3120E6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6C664A"/>
    <w:multiLevelType w:val="multilevel"/>
    <w:tmpl w:val="DADCC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232E7C"/>
    <w:multiLevelType w:val="hybridMultilevel"/>
    <w:tmpl w:val="42B68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4E6455"/>
    <w:multiLevelType w:val="multilevel"/>
    <w:tmpl w:val="A540F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FC3CE2"/>
    <w:multiLevelType w:val="hybridMultilevel"/>
    <w:tmpl w:val="DF208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904BCD"/>
    <w:multiLevelType w:val="multilevel"/>
    <w:tmpl w:val="65DE4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B983A29"/>
    <w:multiLevelType w:val="multilevel"/>
    <w:tmpl w:val="DA30F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0506BE"/>
    <w:multiLevelType w:val="hybridMultilevel"/>
    <w:tmpl w:val="CBF64D1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8A2B9F"/>
    <w:multiLevelType w:val="hybridMultilevel"/>
    <w:tmpl w:val="5AC469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714DA7"/>
    <w:multiLevelType w:val="multilevel"/>
    <w:tmpl w:val="65ACF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945197"/>
    <w:multiLevelType w:val="hybridMultilevel"/>
    <w:tmpl w:val="9A58B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D62484"/>
    <w:multiLevelType w:val="hybridMultilevel"/>
    <w:tmpl w:val="2F8A5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54275F"/>
    <w:multiLevelType w:val="hybridMultilevel"/>
    <w:tmpl w:val="44F4A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D83D25"/>
    <w:multiLevelType w:val="multilevel"/>
    <w:tmpl w:val="D87ED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6C111D4"/>
    <w:multiLevelType w:val="multilevel"/>
    <w:tmpl w:val="54E2B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6"/>
  </w:num>
  <w:num w:numId="3">
    <w:abstractNumId w:val="14"/>
  </w:num>
  <w:num w:numId="4">
    <w:abstractNumId w:val="0"/>
  </w:num>
  <w:num w:numId="5">
    <w:abstractNumId w:val="19"/>
  </w:num>
  <w:num w:numId="6">
    <w:abstractNumId w:val="3"/>
  </w:num>
  <w:num w:numId="7">
    <w:abstractNumId w:val="9"/>
  </w:num>
  <w:num w:numId="8">
    <w:abstractNumId w:val="12"/>
  </w:num>
  <w:num w:numId="9">
    <w:abstractNumId w:val="11"/>
  </w:num>
  <w:num w:numId="10">
    <w:abstractNumId w:val="7"/>
  </w:num>
  <w:num w:numId="11">
    <w:abstractNumId w:val="15"/>
  </w:num>
  <w:num w:numId="12">
    <w:abstractNumId w:val="4"/>
  </w:num>
  <w:num w:numId="13">
    <w:abstractNumId w:val="20"/>
  </w:num>
  <w:num w:numId="14">
    <w:abstractNumId w:val="2"/>
  </w:num>
  <w:num w:numId="15">
    <w:abstractNumId w:val="1"/>
  </w:num>
  <w:num w:numId="16">
    <w:abstractNumId w:val="16"/>
  </w:num>
  <w:num w:numId="17">
    <w:abstractNumId w:val="18"/>
  </w:num>
  <w:num w:numId="18">
    <w:abstractNumId w:val="5"/>
  </w:num>
  <w:num w:numId="19">
    <w:abstractNumId w:val="8"/>
  </w:num>
  <w:num w:numId="20">
    <w:abstractNumId w:val="10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4BF"/>
    <w:rsid w:val="00082057"/>
    <w:rsid w:val="000B5510"/>
    <w:rsid w:val="00126294"/>
    <w:rsid w:val="001E4F9B"/>
    <w:rsid w:val="002673E3"/>
    <w:rsid w:val="002F4F44"/>
    <w:rsid w:val="004C0C89"/>
    <w:rsid w:val="004D5D3C"/>
    <w:rsid w:val="005558B1"/>
    <w:rsid w:val="00556018"/>
    <w:rsid w:val="005C5DD7"/>
    <w:rsid w:val="00681A70"/>
    <w:rsid w:val="006B0D84"/>
    <w:rsid w:val="00725B5C"/>
    <w:rsid w:val="008C603D"/>
    <w:rsid w:val="008E4D61"/>
    <w:rsid w:val="00B35932"/>
    <w:rsid w:val="00C86845"/>
    <w:rsid w:val="00C974BF"/>
    <w:rsid w:val="00F502E4"/>
    <w:rsid w:val="00FE4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0D3CB3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74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74BF"/>
  </w:style>
  <w:style w:type="paragraph" w:styleId="Footer">
    <w:name w:val="footer"/>
    <w:basedOn w:val="Normal"/>
    <w:link w:val="FooterChar"/>
    <w:uiPriority w:val="99"/>
    <w:unhideWhenUsed/>
    <w:rsid w:val="00C974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74BF"/>
  </w:style>
  <w:style w:type="paragraph" w:styleId="BalloonText">
    <w:name w:val="Balloon Text"/>
    <w:basedOn w:val="Normal"/>
    <w:link w:val="BalloonTextChar"/>
    <w:uiPriority w:val="99"/>
    <w:semiHidden/>
    <w:unhideWhenUsed/>
    <w:rsid w:val="00C974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4B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502E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72"/>
    <w:qFormat/>
    <w:rsid w:val="00B35932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paragraph" w:styleId="NoSpacing">
    <w:name w:val="No Spacing"/>
    <w:uiPriority w:val="1"/>
    <w:qFormat/>
    <w:rsid w:val="00B35932"/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3593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558B1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74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74BF"/>
  </w:style>
  <w:style w:type="paragraph" w:styleId="Footer">
    <w:name w:val="footer"/>
    <w:basedOn w:val="Normal"/>
    <w:link w:val="FooterChar"/>
    <w:uiPriority w:val="99"/>
    <w:unhideWhenUsed/>
    <w:rsid w:val="00C974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74BF"/>
  </w:style>
  <w:style w:type="paragraph" w:styleId="BalloonText">
    <w:name w:val="Balloon Text"/>
    <w:basedOn w:val="Normal"/>
    <w:link w:val="BalloonTextChar"/>
    <w:uiPriority w:val="99"/>
    <w:semiHidden/>
    <w:unhideWhenUsed/>
    <w:rsid w:val="00C974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4B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502E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72"/>
    <w:qFormat/>
    <w:rsid w:val="00B35932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paragraph" w:styleId="NoSpacing">
    <w:name w:val="No Spacing"/>
    <w:uiPriority w:val="1"/>
    <w:qFormat/>
    <w:rsid w:val="00B35932"/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3593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558B1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3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com/url?sa=i&amp;rct=j&amp;q=&amp;esrc=s&amp;source=images&amp;cd=&amp;cad=rja&amp;uact=8&amp;ved=2ahUKEwjM46OmiZfZAhVn2IMKHcxcAbEQjRx6BAgAEAY&amp;url=http://www.inspiredtaste.net/8297/pan-roasted-chicken-with-thyme-recipe/&amp;psig=AOvVaw0a58G_IA1xCmoOEbWOORNZ&amp;ust=1518205182476076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50.png"/><Relationship Id="rId3" Type="http://schemas.openxmlformats.org/officeDocument/2006/relationships/styles" Target="styles.xml"/><Relationship Id="rId21" Type="http://schemas.openxmlformats.org/officeDocument/2006/relationships/hyperlink" Target="https://www.google.com/url?sa=i&amp;rct=j&amp;q=&amp;esrc=s&amp;source=images&amp;cd=&amp;cad=rja&amp;uact=8&amp;ved=2ahUKEwjU5vaVjJfZAhXB7oMKHREtDtIQjRx6BAgAEAY&amp;url=https://www.schoolsnackshop.com/product/baked-lays-potato-chips-60-ct-case/&amp;psig=AOvVaw0NGWK0HKtjFCgKp0cM_Xw-&amp;ust=1518205942452831" TargetMode="External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10.jpeg"/><Relationship Id="rId17" Type="http://schemas.openxmlformats.org/officeDocument/2006/relationships/hyperlink" Target="https://www.google.com/url?sa=i&amp;rct=j&amp;q=&amp;esrc=s&amp;source=images&amp;cd=&amp;cad=rja&amp;uact=8&amp;ved=2ahUKEwiu68nRlpfZAhUE74MKHfwFC8EQjRx6BAgAEAY&amp;url=https://www.cosyplay.co.uk/blogs/news/17976547-why-parenting-styles-are-like-potatoes&amp;psig=AOvVaw3QGPZxjQhLEhIqWoCu__IF&amp;ust=1518208772493960" TargetMode="External"/><Relationship Id="rId25" Type="http://schemas.openxmlformats.org/officeDocument/2006/relationships/image" Target="media/image5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20.jpeg"/><Relationship Id="rId20" Type="http://schemas.openxmlformats.org/officeDocument/2006/relationships/image" Target="media/image3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com/url?sa=i&amp;rct=j&amp;q=&amp;esrc=s&amp;source=images&amp;cd=&amp;cad=rja&amp;uact=8&amp;ved=2ahUKEwjYkbSJi5fZAhXC7oMKHdT0ALkQjRx6BAgAEAY&amp;url=http://www.cookinglight.com/healthy-living/foods-bad-for-brain-health&amp;psig=AOvVaw1DXKrHH4kVNtm6W3Kn_z_r&amp;ust=1518205670588845" TargetMode="External"/><Relationship Id="rId24" Type="http://schemas.openxmlformats.org/officeDocument/2006/relationships/image" Target="media/image40.png"/><Relationship Id="rId32" Type="http://schemas.openxmlformats.org/officeDocument/2006/relationships/footer" Target="footer2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google.com/url?sa=i&amp;rct=j&amp;q=&amp;esrc=s&amp;source=images&amp;cd=&amp;cad=rja&amp;uact=8&amp;ved=2ahUKEwjM46OmiZfZAhVn2IMKHcxcAbEQjRx6BAgAEAY&amp;url=http://www.inspiredtaste.net/8297/pan-roasted-chicken-with-thyme-recipe/&amp;psig=AOvVaw0a58G_IA1xCmoOEbWOORNZ&amp;ust=1518205182476076" TargetMode="External"/><Relationship Id="rId23" Type="http://schemas.openxmlformats.org/officeDocument/2006/relationships/hyperlink" Target="https://www.google.com/url?sa=i&amp;rct=j&amp;q=&amp;esrc=s&amp;source=images&amp;cd=&amp;cad=rja&amp;uact=8&amp;ved=2ahUKEwjU5vaVjJfZAhXB7oMKHREtDtIQjRx6BAgAEAY&amp;url=https://www.schoolsnackshop.com/product/baked-lays-potato-chips-60-ct-case/&amp;psig=AOvVaw0NGWK0HKtjFCgKp0cM_Xw-&amp;ust=1518205942452831" TargetMode="External"/><Relationship Id="rId28" Type="http://schemas.openxmlformats.org/officeDocument/2006/relationships/hyperlink" Target="http://www.momsteam.com/nutrition" TargetMode="External"/><Relationship Id="rId36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19" Type="http://schemas.openxmlformats.org/officeDocument/2006/relationships/hyperlink" Target="https://www.google.com/url?sa=i&amp;rct=j&amp;q=&amp;esrc=s&amp;source=images&amp;cd=&amp;cad=rja&amp;uact=8&amp;ved=2ahUKEwiu68nRlpfZAhUE74MKHfwFC8EQjRx6BAgAEAY&amp;url=https://www.cosyplay.co.uk/blogs/news/17976547-why-parenting-styles-are-like-potatoes&amp;psig=AOvVaw3QGPZxjQhLEhIqWoCu__IF&amp;ust=1518208772493960" TargetMode="Externa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google.com/url?sa=i&amp;rct=j&amp;q=&amp;esrc=s&amp;source=images&amp;cd=&amp;cad=rja&amp;uact=8&amp;ved=2ahUKEwjYkbSJi5fZAhXC7oMKHdT0ALkQjRx6BAgAEAY&amp;url=http://www.cookinglight.com/healthy-living/foods-bad-for-brain-health&amp;psig=AOvVaw1DXKrHH4kVNtm6W3Kn_z_r&amp;ust=1518205670588845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4.png"/><Relationship Id="rId27" Type="http://schemas.openxmlformats.org/officeDocument/2006/relationships/hyperlink" Target="http://www.eatright.org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00A2F595EA5BB4FBC279B68D62D6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071B7-8CF7-8A41-A1BD-1B19F2C05B51}"/>
      </w:docPartPr>
      <w:docPartBody>
        <w:p w:rsidR="00474134" w:rsidRDefault="00453E12" w:rsidP="00453E12">
          <w:pPr>
            <w:pStyle w:val="900A2F595EA5BB4FBC279B68D62D6F98"/>
          </w:pPr>
          <w:r>
            <w:t>[Type text]</w:t>
          </w:r>
        </w:p>
      </w:docPartBody>
    </w:docPart>
    <w:docPart>
      <w:docPartPr>
        <w:name w:val="E59A4C8B5DDDDB45BB8EA70CF55215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B30CF-D3D1-3D4F-80E0-0ABA976D72AC}"/>
      </w:docPartPr>
      <w:docPartBody>
        <w:p w:rsidR="00474134" w:rsidRDefault="00453E12" w:rsidP="00453E12">
          <w:pPr>
            <w:pStyle w:val="E59A4C8B5DDDDB45BB8EA70CF55215B2"/>
          </w:pPr>
          <w:r>
            <w:t>[Type text]</w:t>
          </w:r>
        </w:p>
      </w:docPartBody>
    </w:docPart>
    <w:docPart>
      <w:docPartPr>
        <w:name w:val="7FA98370804CA945A4F51CBC82850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CFF17-9965-4848-B663-6DC5AFBA889C}"/>
      </w:docPartPr>
      <w:docPartBody>
        <w:p w:rsidR="00474134" w:rsidRDefault="00453E12" w:rsidP="00453E12">
          <w:pPr>
            <w:pStyle w:val="7FA98370804CA945A4F51CBC82850503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E12"/>
    <w:rsid w:val="00453E12"/>
    <w:rsid w:val="00474134"/>
    <w:rsid w:val="0070458D"/>
    <w:rsid w:val="00822C3C"/>
    <w:rsid w:val="00FA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00A2F595EA5BB4FBC279B68D62D6F98">
    <w:name w:val="900A2F595EA5BB4FBC279B68D62D6F98"/>
    <w:rsid w:val="00453E12"/>
  </w:style>
  <w:style w:type="paragraph" w:customStyle="1" w:styleId="E59A4C8B5DDDDB45BB8EA70CF55215B2">
    <w:name w:val="E59A4C8B5DDDDB45BB8EA70CF55215B2"/>
    <w:rsid w:val="00453E12"/>
  </w:style>
  <w:style w:type="paragraph" w:customStyle="1" w:styleId="7FA98370804CA945A4F51CBC82850503">
    <w:name w:val="7FA98370804CA945A4F51CBC82850503"/>
    <w:rsid w:val="00453E12"/>
  </w:style>
  <w:style w:type="paragraph" w:customStyle="1" w:styleId="BBF5E6EB4803A24184A7A96A9F1E48EE">
    <w:name w:val="BBF5E6EB4803A24184A7A96A9F1E48EE"/>
    <w:rsid w:val="00453E12"/>
  </w:style>
  <w:style w:type="paragraph" w:customStyle="1" w:styleId="E2E6CB98322FD1488F5C245CAD5D8C21">
    <w:name w:val="E2E6CB98322FD1488F5C245CAD5D8C21"/>
    <w:rsid w:val="00453E12"/>
  </w:style>
  <w:style w:type="paragraph" w:customStyle="1" w:styleId="F0D498A90866F045B98EA16FB741B367">
    <w:name w:val="F0D498A90866F045B98EA16FB741B367"/>
    <w:rsid w:val="00453E12"/>
  </w:style>
  <w:style w:type="paragraph" w:customStyle="1" w:styleId="AED1C4532D414D9CA2C5EC98D5FCDEB0">
    <w:name w:val="AED1C4532D414D9CA2C5EC98D5FCDEB0"/>
    <w:rsid w:val="00822C3C"/>
    <w:pPr>
      <w:spacing w:after="200" w:line="276" w:lineRule="auto"/>
    </w:pPr>
    <w:rPr>
      <w:sz w:val="22"/>
      <w:szCs w:val="22"/>
      <w:lang w:eastAsia="en-US"/>
    </w:rPr>
  </w:style>
  <w:style w:type="paragraph" w:customStyle="1" w:styleId="A1465122DBB54559BB999E5167C39ED3">
    <w:name w:val="A1465122DBB54559BB999E5167C39ED3"/>
    <w:rsid w:val="00822C3C"/>
    <w:pPr>
      <w:spacing w:after="200" w:line="276" w:lineRule="auto"/>
    </w:pPr>
    <w:rPr>
      <w:sz w:val="22"/>
      <w:szCs w:val="22"/>
      <w:lang w:eastAsia="en-US"/>
    </w:rPr>
  </w:style>
  <w:style w:type="paragraph" w:customStyle="1" w:styleId="A1F5547E04654CB1A6529B8BDD60AEB5">
    <w:name w:val="A1F5547E04654CB1A6529B8BDD60AEB5"/>
    <w:rsid w:val="00822C3C"/>
    <w:pPr>
      <w:spacing w:after="200" w:line="276" w:lineRule="auto"/>
    </w:pPr>
    <w:rPr>
      <w:sz w:val="22"/>
      <w:szCs w:val="22"/>
      <w:lang w:eastAsia="en-US"/>
    </w:rPr>
  </w:style>
  <w:style w:type="paragraph" w:customStyle="1" w:styleId="EE15B74EBF1F41E1BE17F34E5D6A2DF5">
    <w:name w:val="EE15B74EBF1F41E1BE17F34E5D6A2DF5"/>
    <w:rsid w:val="00822C3C"/>
    <w:pPr>
      <w:spacing w:after="200" w:line="276" w:lineRule="auto"/>
    </w:pPr>
    <w:rPr>
      <w:sz w:val="22"/>
      <w:szCs w:val="22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00A2F595EA5BB4FBC279B68D62D6F98">
    <w:name w:val="900A2F595EA5BB4FBC279B68D62D6F98"/>
    <w:rsid w:val="00453E12"/>
  </w:style>
  <w:style w:type="paragraph" w:customStyle="1" w:styleId="E59A4C8B5DDDDB45BB8EA70CF55215B2">
    <w:name w:val="E59A4C8B5DDDDB45BB8EA70CF55215B2"/>
    <w:rsid w:val="00453E12"/>
  </w:style>
  <w:style w:type="paragraph" w:customStyle="1" w:styleId="7FA98370804CA945A4F51CBC82850503">
    <w:name w:val="7FA98370804CA945A4F51CBC82850503"/>
    <w:rsid w:val="00453E12"/>
  </w:style>
  <w:style w:type="paragraph" w:customStyle="1" w:styleId="BBF5E6EB4803A24184A7A96A9F1E48EE">
    <w:name w:val="BBF5E6EB4803A24184A7A96A9F1E48EE"/>
    <w:rsid w:val="00453E12"/>
  </w:style>
  <w:style w:type="paragraph" w:customStyle="1" w:styleId="E2E6CB98322FD1488F5C245CAD5D8C21">
    <w:name w:val="E2E6CB98322FD1488F5C245CAD5D8C21"/>
    <w:rsid w:val="00453E12"/>
  </w:style>
  <w:style w:type="paragraph" w:customStyle="1" w:styleId="F0D498A90866F045B98EA16FB741B367">
    <w:name w:val="F0D498A90866F045B98EA16FB741B367"/>
    <w:rsid w:val="00453E12"/>
  </w:style>
  <w:style w:type="paragraph" w:customStyle="1" w:styleId="AED1C4532D414D9CA2C5EC98D5FCDEB0">
    <w:name w:val="AED1C4532D414D9CA2C5EC98D5FCDEB0"/>
    <w:rsid w:val="00822C3C"/>
    <w:pPr>
      <w:spacing w:after="200" w:line="276" w:lineRule="auto"/>
    </w:pPr>
    <w:rPr>
      <w:sz w:val="22"/>
      <w:szCs w:val="22"/>
      <w:lang w:eastAsia="en-US"/>
    </w:rPr>
  </w:style>
  <w:style w:type="paragraph" w:customStyle="1" w:styleId="A1465122DBB54559BB999E5167C39ED3">
    <w:name w:val="A1465122DBB54559BB999E5167C39ED3"/>
    <w:rsid w:val="00822C3C"/>
    <w:pPr>
      <w:spacing w:after="200" w:line="276" w:lineRule="auto"/>
    </w:pPr>
    <w:rPr>
      <w:sz w:val="22"/>
      <w:szCs w:val="22"/>
      <w:lang w:eastAsia="en-US"/>
    </w:rPr>
  </w:style>
  <w:style w:type="paragraph" w:customStyle="1" w:styleId="A1F5547E04654CB1A6529B8BDD60AEB5">
    <w:name w:val="A1F5547E04654CB1A6529B8BDD60AEB5"/>
    <w:rsid w:val="00822C3C"/>
    <w:pPr>
      <w:spacing w:after="200" w:line="276" w:lineRule="auto"/>
    </w:pPr>
    <w:rPr>
      <w:sz w:val="22"/>
      <w:szCs w:val="22"/>
      <w:lang w:eastAsia="en-US"/>
    </w:rPr>
  </w:style>
  <w:style w:type="paragraph" w:customStyle="1" w:styleId="EE15B74EBF1F41E1BE17F34E5D6A2DF5">
    <w:name w:val="EE15B74EBF1F41E1BE17F34E5D6A2DF5"/>
    <w:rsid w:val="00822C3C"/>
    <w:pPr>
      <w:spacing w:after="200" w:line="276" w:lineRule="auto"/>
    </w:pPr>
    <w:rPr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EC3A94-5940-4851-A2F1-70498DB49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FEDF7A9</Template>
  <TotalTime>8</TotalTime>
  <Pages>2</Pages>
  <Words>484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Children's Hospital &amp; Medical Center</Company>
  <LinksUpToDate>false</LinksUpToDate>
  <CharactersWithSpaces>3240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Housholder</dc:creator>
  <cp:lastModifiedBy>Waple, Kerry</cp:lastModifiedBy>
  <cp:revision>5</cp:revision>
  <cp:lastPrinted>2017-10-11T13:18:00Z</cp:lastPrinted>
  <dcterms:created xsi:type="dcterms:W3CDTF">2018-08-13T18:21:00Z</dcterms:created>
  <dcterms:modified xsi:type="dcterms:W3CDTF">2019-05-23T20:30:00Z</dcterms:modified>
</cp:coreProperties>
</file>