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BFC" w:rsidRDefault="003C5BFC" w:rsidP="00A241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940C98D" wp14:editId="0580E6F7">
            <wp:simplePos x="0" y="0"/>
            <wp:positionH relativeFrom="margin">
              <wp:posOffset>3761031</wp:posOffset>
            </wp:positionH>
            <wp:positionV relativeFrom="margin">
              <wp:posOffset>-557588</wp:posOffset>
            </wp:positionV>
            <wp:extent cx="2006930" cy="2006930"/>
            <wp:effectExtent l="0" t="0" r="0" b="0"/>
            <wp:wrapNone/>
            <wp:docPr id="3" name="Picture 3" descr="CHMC_PrimVertwThemeline_CMYK_CIR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MC_PrimVertwThemeline_CMYK_CIRCL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930" cy="20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4AAB2A2" wp14:editId="6393D434">
            <wp:extent cx="1745673" cy="1153806"/>
            <wp:effectExtent l="0" t="0" r="6985" b="8255"/>
            <wp:docPr id="2" name="Picture 2" descr="cid:7b9a4e98-e458-4abd-95e9-f6a1225bd262@childrensomaha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7b9a4e98-e458-4abd-95e9-f6a1225bd262@childrensomaha.or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61" cy="115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3C5BFC" w:rsidRPr="003C5BFC" w:rsidRDefault="003C5BFC" w:rsidP="003C5B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C5BFC">
        <w:rPr>
          <w:rFonts w:ascii="Arial" w:hAnsi="Arial" w:cs="Arial"/>
        </w:rPr>
        <w:tab/>
      </w:r>
      <w:r w:rsidRPr="003C5BFC">
        <w:rPr>
          <w:rFonts w:ascii="Arial" w:hAnsi="Arial" w:cs="Arial"/>
        </w:rPr>
        <w:tab/>
      </w:r>
      <w:r w:rsidRPr="003C5BFC">
        <w:rPr>
          <w:rFonts w:ascii="Arial" w:hAnsi="Arial" w:cs="Arial"/>
        </w:rPr>
        <w:tab/>
      </w:r>
      <w:r w:rsidRPr="003C5BFC">
        <w:rPr>
          <w:rFonts w:ascii="Arial" w:hAnsi="Arial" w:cs="Arial"/>
        </w:rPr>
        <w:tab/>
      </w:r>
      <w:r w:rsidRPr="003C5BFC">
        <w:rPr>
          <w:rFonts w:ascii="Arial" w:hAnsi="Arial" w:cs="Arial"/>
        </w:rPr>
        <w:tab/>
      </w:r>
      <w:r w:rsidRPr="003C5BFC">
        <w:rPr>
          <w:rFonts w:ascii="Arial" w:hAnsi="Arial" w:cs="Arial"/>
        </w:rPr>
        <w:tab/>
      </w: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8625"/>
      </w:tblGrid>
      <w:tr w:rsidR="003C5BFC" w:rsidRPr="003C5BFC">
        <w:trPr>
          <w:trHeight w:val="268"/>
        </w:trPr>
        <w:tc>
          <w:tcPr>
            <w:tcW w:w="8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3C5BFC" w:rsidRPr="003C5BFC" w:rsidRDefault="003C5BFC" w:rsidP="003C5B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C5BF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Emergency Information Form for Children With Special Health Care Needs</w:t>
            </w:r>
          </w:p>
        </w:tc>
      </w:tr>
    </w:tbl>
    <w:p w:rsidR="003C5BFC" w:rsidRPr="003C5BFC" w:rsidRDefault="003C5BFC" w:rsidP="003C5B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W w:w="8640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340"/>
        <w:gridCol w:w="1710"/>
        <w:gridCol w:w="1440"/>
        <w:gridCol w:w="3150"/>
      </w:tblGrid>
      <w:tr w:rsidR="00815413" w:rsidRPr="003C5BFC" w:rsidTr="00A24163">
        <w:trPr>
          <w:trHeight w:val="296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815413" w:rsidRPr="003C5BFC" w:rsidRDefault="00815413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3C5BFC">
              <w:rPr>
                <w:rFonts w:ascii="Arial" w:eastAsia="Times New Roman" w:hAnsi="Arial" w:cs="Arial"/>
                <w:b/>
                <w:bCs/>
                <w:color w:val="000000"/>
              </w:rPr>
              <w:t>Name</w:t>
            </w:r>
            <w:r w:rsidR="00A24163">
              <w:rPr>
                <w:rFonts w:ascii="Arial" w:hAnsi="Arial" w:cs="Arial"/>
              </w:rPr>
              <w:t>: Little Johnny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015D1D" w:rsidRDefault="00815413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3C5BFC">
              <w:rPr>
                <w:rFonts w:ascii="Arial" w:eastAsia="Times New Roman" w:hAnsi="Arial" w:cs="Arial"/>
                <w:b/>
                <w:bCs/>
              </w:rPr>
              <w:t>DOB</w:t>
            </w:r>
            <w:r w:rsidRPr="003C5BFC">
              <w:rPr>
                <w:rFonts w:ascii="Arial" w:hAnsi="Arial" w:cs="Arial"/>
              </w:rPr>
              <w:t xml:space="preserve">: </w:t>
            </w:r>
            <w:r w:rsidR="00015D1D">
              <w:rPr>
                <w:rFonts w:ascii="Arial" w:hAnsi="Arial" w:cs="Arial"/>
              </w:rPr>
              <w:t xml:space="preserve">1/1/16- </w:t>
            </w:r>
          </w:p>
          <w:p w:rsidR="00815413" w:rsidRPr="003C5BFC" w:rsidRDefault="00015D1D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years old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15413" w:rsidRPr="00815413" w:rsidRDefault="00A24163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</w:rPr>
            </w:pPr>
            <w:r>
              <w:rPr>
                <w:rFonts w:ascii="Arial" w:eastAsia="Times New Roman" w:hAnsi="Arial" w:cs="Arial"/>
                <w:b/>
                <w:bCs/>
              </w:rPr>
              <w:t>M</w:t>
            </w:r>
            <w:r w:rsidRPr="00A24163">
              <w:rPr>
                <w:rFonts w:ascii="Arial" w:eastAsia="Times New Roman" w:hAnsi="Arial" w:cs="Arial"/>
                <w:b/>
                <w:bCs/>
              </w:rPr>
              <w:t>ale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815413" w:rsidRPr="003C5BFC" w:rsidRDefault="00815413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3C5BFC">
              <w:rPr>
                <w:rFonts w:ascii="Arial" w:eastAsia="Times New Roman" w:hAnsi="Arial" w:cs="Arial"/>
                <w:b/>
                <w:bCs/>
              </w:rPr>
              <w:t>Language</w:t>
            </w:r>
            <w:r>
              <w:rPr>
                <w:rFonts w:ascii="Arial" w:hAnsi="Arial" w:cs="Arial"/>
              </w:rPr>
              <w:t>:</w:t>
            </w:r>
            <w:r w:rsidR="00A24163">
              <w:rPr>
                <w:rFonts w:ascii="Arial" w:hAnsi="Arial" w:cs="Arial"/>
              </w:rPr>
              <w:t xml:space="preserve"> Spanish</w:t>
            </w:r>
          </w:p>
        </w:tc>
      </w:tr>
    </w:tbl>
    <w:p w:rsidR="003C5BFC" w:rsidRPr="003C5BFC" w:rsidRDefault="003C5BFC" w:rsidP="003C5B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8625"/>
      </w:tblGrid>
      <w:tr w:rsidR="003C5BFC" w:rsidRPr="003C5BFC">
        <w:trPr>
          <w:trHeight w:val="341"/>
        </w:trPr>
        <w:tc>
          <w:tcPr>
            <w:tcW w:w="8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3C5BFC" w:rsidRPr="003C5BFC" w:rsidRDefault="003C5BFC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3C5BFC">
              <w:rPr>
                <w:rFonts w:ascii="Arial" w:eastAsia="Times New Roman" w:hAnsi="Arial" w:cs="Arial"/>
                <w:b/>
                <w:bCs/>
                <w:color w:val="000000"/>
              </w:rPr>
              <w:t>Home Address</w:t>
            </w:r>
            <w:r w:rsidRPr="003C5BFC">
              <w:rPr>
                <w:rFonts w:ascii="Arial" w:hAnsi="Arial" w:cs="Arial"/>
              </w:rPr>
              <w:t xml:space="preserve">: </w:t>
            </w:r>
            <w:r w:rsidR="00A24163">
              <w:rPr>
                <w:rFonts w:ascii="Arial" w:hAnsi="Arial" w:cs="Arial"/>
              </w:rPr>
              <w:t xml:space="preserve">123 Sesame St Omaha, NE </w:t>
            </w:r>
          </w:p>
        </w:tc>
      </w:tr>
    </w:tbl>
    <w:p w:rsidR="003C5BFC" w:rsidRPr="003C5BFC" w:rsidRDefault="003C5BFC" w:rsidP="003C5B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855"/>
        <w:gridCol w:w="4770"/>
      </w:tblGrid>
      <w:tr w:rsidR="003C5BFC" w:rsidRPr="003C5BFC">
        <w:tc>
          <w:tcPr>
            <w:tcW w:w="3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3C5BFC" w:rsidRPr="00A24163" w:rsidRDefault="003C5BFC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A24163">
              <w:rPr>
                <w:rFonts w:ascii="Arial" w:eastAsia="Times New Roman" w:hAnsi="Arial" w:cs="Arial"/>
                <w:b/>
                <w:bCs/>
              </w:rPr>
              <w:t>Parent/Guardian</w:t>
            </w:r>
            <w:r w:rsidR="0098459B" w:rsidRPr="00A24163">
              <w:rPr>
                <w:rFonts w:ascii="Arial" w:hAnsi="Arial" w:cs="Arial"/>
              </w:rPr>
              <w:t>:</w:t>
            </w:r>
            <w:r w:rsidR="00A24163" w:rsidRPr="00A24163">
              <w:rPr>
                <w:rFonts w:ascii="Arial" w:hAnsi="Arial" w:cs="Arial"/>
              </w:rPr>
              <w:t xml:space="preserve"> Little Johnny’s mom</w:t>
            </w:r>
          </w:p>
        </w:tc>
        <w:tc>
          <w:tcPr>
            <w:tcW w:w="4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3C5BFC" w:rsidRPr="00A24163" w:rsidRDefault="00815413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A24163">
              <w:rPr>
                <w:rFonts w:ascii="Arial" w:eastAsia="Times New Roman" w:hAnsi="Arial" w:cs="Arial"/>
                <w:b/>
                <w:bCs/>
              </w:rPr>
              <w:t>Parent/Guardian</w:t>
            </w:r>
            <w:r w:rsidRPr="00A24163">
              <w:rPr>
                <w:rFonts w:ascii="Arial" w:hAnsi="Arial" w:cs="Arial"/>
              </w:rPr>
              <w:t>:</w:t>
            </w:r>
            <w:r w:rsidR="00A24163" w:rsidRPr="00A24163">
              <w:rPr>
                <w:rFonts w:ascii="Arial" w:hAnsi="Arial" w:cs="Arial"/>
              </w:rPr>
              <w:t xml:space="preserve"> Little Johnny’s Dad</w:t>
            </w:r>
          </w:p>
        </w:tc>
      </w:tr>
      <w:tr w:rsidR="003C5BFC" w:rsidRPr="003C5BFC">
        <w:trPr>
          <w:trHeight w:val="253"/>
        </w:trPr>
        <w:tc>
          <w:tcPr>
            <w:tcW w:w="3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3C5BFC" w:rsidRPr="00A24163" w:rsidRDefault="00815413" w:rsidP="00A2416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A24163">
              <w:rPr>
                <w:rFonts w:ascii="Arial" w:eastAsia="Times New Roman" w:hAnsi="Arial" w:cs="Arial"/>
                <w:b/>
                <w:bCs/>
              </w:rPr>
              <w:t>Phone Number</w:t>
            </w:r>
            <w:r w:rsidRPr="00A24163">
              <w:rPr>
                <w:rFonts w:ascii="Arial" w:hAnsi="Arial" w:cs="Arial"/>
              </w:rPr>
              <w:t xml:space="preserve">: </w:t>
            </w:r>
            <w:r w:rsidR="00A24163" w:rsidRPr="00A24163">
              <w:rPr>
                <w:rFonts w:ascii="Arial" w:hAnsi="Arial" w:cs="Arial"/>
              </w:rPr>
              <w:t>402-123-4567</w:t>
            </w:r>
          </w:p>
        </w:tc>
        <w:tc>
          <w:tcPr>
            <w:tcW w:w="4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3C5BFC" w:rsidRPr="00A24163" w:rsidRDefault="003C5BFC" w:rsidP="00A2416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A24163">
              <w:rPr>
                <w:rFonts w:ascii="Arial" w:eastAsia="Times New Roman" w:hAnsi="Arial" w:cs="Arial"/>
                <w:b/>
                <w:bCs/>
              </w:rPr>
              <w:t>Phone Number</w:t>
            </w:r>
            <w:r w:rsidR="0098459B" w:rsidRPr="00A24163">
              <w:rPr>
                <w:rFonts w:ascii="Arial" w:hAnsi="Arial" w:cs="Arial"/>
              </w:rPr>
              <w:t xml:space="preserve">: </w:t>
            </w:r>
            <w:r w:rsidR="00A24163" w:rsidRPr="00A24163">
              <w:rPr>
                <w:rFonts w:ascii="Arial" w:hAnsi="Arial" w:cs="Arial"/>
              </w:rPr>
              <w:t>402-234-5678</w:t>
            </w:r>
          </w:p>
        </w:tc>
      </w:tr>
    </w:tbl>
    <w:p w:rsidR="003C5BFC" w:rsidRPr="003C5BFC" w:rsidRDefault="003C5BFC" w:rsidP="003C5BF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:rsidR="003C5BFC" w:rsidRPr="003C5BFC" w:rsidRDefault="003C5BFC" w:rsidP="003C5BF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  <w:r w:rsidRPr="003C5BFC">
        <w:rPr>
          <w:rFonts w:ascii="Arial" w:eastAsia="Times New Roman" w:hAnsi="Arial" w:cs="Arial"/>
          <w:b/>
          <w:bCs/>
          <w:color w:val="000000"/>
        </w:rPr>
        <w:t>Care Team:</w:t>
      </w: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765"/>
        <w:gridCol w:w="4860"/>
      </w:tblGrid>
      <w:tr w:rsidR="003C5BFC" w:rsidRPr="003C5BFC">
        <w:tc>
          <w:tcPr>
            <w:tcW w:w="3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3C5BFC" w:rsidRPr="003C5BFC" w:rsidRDefault="003C5BFC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3C5BFC">
              <w:rPr>
                <w:rFonts w:ascii="Arial" w:eastAsia="Times New Roman" w:hAnsi="Arial" w:cs="Arial"/>
                <w:b/>
                <w:bCs/>
              </w:rPr>
              <w:t>Primary Physician</w:t>
            </w:r>
            <w:r w:rsidR="0098459B">
              <w:rPr>
                <w:rFonts w:ascii="Arial" w:hAnsi="Arial" w:cs="Arial"/>
              </w:rPr>
              <w:t xml:space="preserve">: </w:t>
            </w:r>
            <w:r w:rsidR="00A24163">
              <w:rPr>
                <w:rFonts w:ascii="Arial" w:hAnsi="Arial" w:cs="Arial"/>
              </w:rPr>
              <w:t>Dr. Doolittle</w:t>
            </w:r>
          </w:p>
        </w:tc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3C5BFC" w:rsidRPr="003C5BFC" w:rsidRDefault="003C5BFC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3C5BFC">
              <w:rPr>
                <w:rFonts w:ascii="Arial" w:eastAsia="Times New Roman" w:hAnsi="Arial" w:cs="Arial"/>
                <w:b/>
                <w:bCs/>
              </w:rPr>
              <w:t>Phone</w:t>
            </w:r>
            <w:r w:rsidR="0098459B">
              <w:rPr>
                <w:rFonts w:ascii="Arial" w:hAnsi="Arial" w:cs="Arial"/>
              </w:rPr>
              <w:t xml:space="preserve">: </w:t>
            </w:r>
            <w:r w:rsidR="00A24163">
              <w:rPr>
                <w:rFonts w:ascii="Arial" w:hAnsi="Arial" w:cs="Arial"/>
              </w:rPr>
              <w:t xml:space="preserve"> 402-345-5678</w:t>
            </w:r>
          </w:p>
        </w:tc>
      </w:tr>
      <w:tr w:rsidR="003C5BFC" w:rsidRPr="003C5BFC">
        <w:tc>
          <w:tcPr>
            <w:tcW w:w="3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3C5BFC" w:rsidRPr="003C5BFC" w:rsidRDefault="003C5BFC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3C5BFC">
              <w:rPr>
                <w:rFonts w:ascii="Arial" w:eastAsia="Times New Roman" w:hAnsi="Arial" w:cs="Arial"/>
                <w:b/>
                <w:bCs/>
              </w:rPr>
              <w:t>Specialty Physician</w:t>
            </w:r>
            <w:r w:rsidR="0098459B">
              <w:rPr>
                <w:rFonts w:ascii="Arial" w:hAnsi="Arial" w:cs="Arial"/>
              </w:rPr>
              <w:t xml:space="preserve">: </w:t>
            </w:r>
            <w:r w:rsidR="00A24163">
              <w:rPr>
                <w:rFonts w:ascii="Arial" w:hAnsi="Arial" w:cs="Arial"/>
              </w:rPr>
              <w:t xml:space="preserve">Dr. </w:t>
            </w:r>
            <w:proofErr w:type="spellStart"/>
            <w:r w:rsidR="00A24163">
              <w:rPr>
                <w:rFonts w:ascii="Arial" w:hAnsi="Arial" w:cs="Arial"/>
              </w:rPr>
              <w:t>LoveHeart</w:t>
            </w:r>
            <w:proofErr w:type="spellEnd"/>
          </w:p>
          <w:p w:rsidR="003C5BFC" w:rsidRPr="003C5BFC" w:rsidRDefault="003C5BFC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3C5BFC">
              <w:rPr>
                <w:rFonts w:ascii="Arial" w:eastAsia="Times New Roman" w:hAnsi="Arial" w:cs="Arial"/>
                <w:b/>
                <w:bCs/>
              </w:rPr>
              <w:t>Specialty</w:t>
            </w:r>
            <w:r w:rsidR="0098459B">
              <w:rPr>
                <w:rFonts w:ascii="Arial" w:hAnsi="Arial" w:cs="Arial"/>
              </w:rPr>
              <w:t xml:space="preserve">: </w:t>
            </w:r>
            <w:r w:rsidR="00A24163">
              <w:rPr>
                <w:rFonts w:ascii="Arial" w:hAnsi="Arial" w:cs="Arial"/>
              </w:rPr>
              <w:t>Cardiologist</w:t>
            </w:r>
          </w:p>
        </w:tc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3C5BFC" w:rsidRPr="003C5BFC" w:rsidRDefault="003C5BFC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3C5BFC">
              <w:rPr>
                <w:rFonts w:ascii="Arial" w:eastAsia="Times New Roman" w:hAnsi="Arial" w:cs="Arial"/>
                <w:b/>
                <w:bCs/>
              </w:rPr>
              <w:t>Phone</w:t>
            </w:r>
            <w:r w:rsidR="0098459B" w:rsidRPr="00A24163">
              <w:rPr>
                <w:rFonts w:ascii="Arial" w:hAnsi="Arial" w:cs="Arial"/>
              </w:rPr>
              <w:t xml:space="preserve">: </w:t>
            </w:r>
            <w:r w:rsidR="00815413" w:rsidRPr="00A24163">
              <w:rPr>
                <w:rFonts w:ascii="Arial" w:hAnsi="Arial" w:cs="Arial"/>
              </w:rPr>
              <w:t>1-855-850-KIDS (5437)</w:t>
            </w:r>
          </w:p>
        </w:tc>
      </w:tr>
      <w:tr w:rsidR="003C5BFC" w:rsidRPr="003C5BFC">
        <w:tc>
          <w:tcPr>
            <w:tcW w:w="3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3C5BFC" w:rsidRPr="003C5BFC" w:rsidRDefault="003C5BFC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3C5BFC">
              <w:rPr>
                <w:rFonts w:ascii="Arial" w:eastAsia="Times New Roman" w:hAnsi="Arial" w:cs="Arial"/>
                <w:b/>
                <w:bCs/>
              </w:rPr>
              <w:t>Specialty Physician</w:t>
            </w:r>
            <w:r w:rsidR="0098459B">
              <w:rPr>
                <w:rFonts w:ascii="Arial" w:hAnsi="Arial" w:cs="Arial"/>
              </w:rPr>
              <w:t xml:space="preserve">: </w:t>
            </w:r>
            <w:r w:rsidR="00A24163">
              <w:rPr>
                <w:rFonts w:ascii="Arial" w:hAnsi="Arial" w:cs="Arial"/>
              </w:rPr>
              <w:t>Dr. Breathe</w:t>
            </w:r>
          </w:p>
          <w:p w:rsidR="003C5BFC" w:rsidRPr="003C5BFC" w:rsidRDefault="003C5BFC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3C5BFC">
              <w:rPr>
                <w:rFonts w:ascii="Arial" w:eastAsia="Times New Roman" w:hAnsi="Arial" w:cs="Arial"/>
                <w:b/>
                <w:bCs/>
              </w:rPr>
              <w:t>Specialty</w:t>
            </w:r>
            <w:r w:rsidR="0098459B">
              <w:rPr>
                <w:rFonts w:ascii="Arial" w:hAnsi="Arial" w:cs="Arial"/>
              </w:rPr>
              <w:t xml:space="preserve">: </w:t>
            </w:r>
            <w:r w:rsidR="00A24163">
              <w:rPr>
                <w:rFonts w:ascii="Arial" w:hAnsi="Arial" w:cs="Arial"/>
              </w:rPr>
              <w:t>Pulmonology</w:t>
            </w:r>
          </w:p>
        </w:tc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3C5BFC" w:rsidRPr="00A24163" w:rsidRDefault="003C5BFC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3C5BFC">
              <w:rPr>
                <w:rFonts w:ascii="Arial" w:eastAsia="Times New Roman" w:hAnsi="Arial" w:cs="Arial"/>
                <w:b/>
                <w:bCs/>
              </w:rPr>
              <w:t>Phone</w:t>
            </w:r>
            <w:r w:rsidR="0098459B" w:rsidRPr="00A24163">
              <w:rPr>
                <w:rFonts w:ascii="Arial" w:hAnsi="Arial" w:cs="Arial"/>
              </w:rPr>
              <w:t xml:space="preserve">: </w:t>
            </w:r>
            <w:r w:rsidR="00815413" w:rsidRPr="00A24163">
              <w:rPr>
                <w:rFonts w:ascii="Arial" w:hAnsi="Arial" w:cs="Arial"/>
              </w:rPr>
              <w:t>1-855-850-KIDS (5437)</w:t>
            </w:r>
          </w:p>
          <w:p w:rsidR="003C5BFC" w:rsidRPr="003C5BFC" w:rsidRDefault="003C5BFC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</w:tr>
    </w:tbl>
    <w:p w:rsidR="003C5BFC" w:rsidRPr="003C5BFC" w:rsidRDefault="003C5BFC" w:rsidP="003C5B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8625"/>
      </w:tblGrid>
      <w:tr w:rsidR="003C5BFC" w:rsidRPr="003C5BFC">
        <w:tc>
          <w:tcPr>
            <w:tcW w:w="8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3C5BFC" w:rsidRPr="003C5BFC" w:rsidRDefault="003C5BFC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3C5BFC">
              <w:rPr>
                <w:rFonts w:ascii="Arial" w:eastAsia="Times New Roman" w:hAnsi="Arial" w:cs="Arial"/>
                <w:b/>
                <w:bCs/>
              </w:rPr>
              <w:t>Closest Emergency Room</w:t>
            </w:r>
            <w:r w:rsidR="00A24163">
              <w:rPr>
                <w:rFonts w:ascii="Arial" w:hAnsi="Arial" w:cs="Arial"/>
              </w:rPr>
              <w:t>: Community Hospital</w:t>
            </w:r>
          </w:p>
        </w:tc>
      </w:tr>
      <w:tr w:rsidR="003C5BFC" w:rsidRPr="003C5BFC">
        <w:tc>
          <w:tcPr>
            <w:tcW w:w="8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3C5BFC" w:rsidRPr="003C5BFC" w:rsidRDefault="003C5BFC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3C5BFC">
              <w:rPr>
                <w:rFonts w:ascii="Arial" w:eastAsia="Times New Roman" w:hAnsi="Arial" w:cs="Arial"/>
                <w:b/>
                <w:bCs/>
              </w:rPr>
              <w:t>Primary EMS</w:t>
            </w:r>
            <w:r w:rsidR="0098459B">
              <w:rPr>
                <w:rFonts w:ascii="Arial" w:hAnsi="Arial" w:cs="Arial"/>
              </w:rPr>
              <w:t xml:space="preserve">: </w:t>
            </w:r>
            <w:r w:rsidR="00A24163">
              <w:rPr>
                <w:rFonts w:ascii="Arial" w:hAnsi="Arial" w:cs="Arial"/>
              </w:rPr>
              <w:t>Community EMS</w:t>
            </w:r>
          </w:p>
        </w:tc>
      </w:tr>
      <w:tr w:rsidR="003C5BFC" w:rsidRPr="003C5BFC">
        <w:tc>
          <w:tcPr>
            <w:tcW w:w="8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3C5BFC" w:rsidRPr="003C5BFC" w:rsidRDefault="003C5BFC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3C5BFC">
              <w:rPr>
                <w:rFonts w:ascii="Arial" w:eastAsia="Times New Roman" w:hAnsi="Arial" w:cs="Arial"/>
                <w:b/>
                <w:bCs/>
              </w:rPr>
              <w:t>Home Health</w:t>
            </w:r>
            <w:r w:rsidR="0098459B">
              <w:rPr>
                <w:rFonts w:ascii="Arial" w:hAnsi="Arial" w:cs="Arial"/>
              </w:rPr>
              <w:t xml:space="preserve">: </w:t>
            </w:r>
            <w:r w:rsidR="00A24163">
              <w:rPr>
                <w:rFonts w:ascii="Arial" w:hAnsi="Arial" w:cs="Arial"/>
              </w:rPr>
              <w:t>Home Nurses R Us</w:t>
            </w:r>
          </w:p>
        </w:tc>
      </w:tr>
      <w:tr w:rsidR="003C5BFC" w:rsidRPr="003C5BFC">
        <w:tc>
          <w:tcPr>
            <w:tcW w:w="8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3C5BFC" w:rsidRPr="003C5BFC" w:rsidRDefault="003C5BFC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3C5BFC">
              <w:rPr>
                <w:rFonts w:ascii="Arial" w:eastAsia="Times New Roman" w:hAnsi="Arial" w:cs="Arial"/>
                <w:b/>
                <w:bCs/>
              </w:rPr>
              <w:t>School/Daycare</w:t>
            </w:r>
            <w:r w:rsidR="0098459B">
              <w:rPr>
                <w:rFonts w:ascii="Arial" w:hAnsi="Arial" w:cs="Arial"/>
              </w:rPr>
              <w:t xml:space="preserve">: </w:t>
            </w:r>
            <w:r w:rsidR="00A24163">
              <w:rPr>
                <w:rFonts w:ascii="Arial" w:hAnsi="Arial" w:cs="Arial"/>
              </w:rPr>
              <w:t>Community School/ afterschool care at Mrs. Smith’s</w:t>
            </w:r>
          </w:p>
        </w:tc>
      </w:tr>
      <w:tr w:rsidR="003C5BFC" w:rsidRPr="003C5BFC">
        <w:tc>
          <w:tcPr>
            <w:tcW w:w="8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3C5BFC" w:rsidRPr="003C5BFC" w:rsidRDefault="003C5BFC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3C5BFC">
              <w:rPr>
                <w:rFonts w:ascii="Arial" w:eastAsia="Times New Roman" w:hAnsi="Arial" w:cs="Arial"/>
                <w:b/>
                <w:bCs/>
              </w:rPr>
              <w:t>Primary Hospita</w:t>
            </w:r>
            <w:r w:rsidR="0098459B">
              <w:rPr>
                <w:rFonts w:ascii="Arial" w:hAnsi="Arial" w:cs="Arial"/>
              </w:rPr>
              <w:t xml:space="preserve">l: </w:t>
            </w:r>
            <w:r w:rsidR="00815413" w:rsidRPr="00815413">
              <w:rPr>
                <w:rFonts w:ascii="Arial" w:hAnsi="Arial" w:cs="Arial"/>
              </w:rPr>
              <w:t>Children's Hospital &amp; Medical Center</w:t>
            </w:r>
            <w:r w:rsidR="00815413">
              <w:rPr>
                <w:rFonts w:ascii="Arial" w:hAnsi="Arial" w:cs="Arial"/>
              </w:rPr>
              <w:t xml:space="preserve"> 1-855-850-KIDS (5437)</w:t>
            </w:r>
          </w:p>
        </w:tc>
      </w:tr>
    </w:tbl>
    <w:p w:rsidR="003C5BFC" w:rsidRPr="003C5BFC" w:rsidRDefault="003C5BFC" w:rsidP="003C5BF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8625"/>
      </w:tblGrid>
      <w:tr w:rsidR="003C5BFC" w:rsidRPr="003C5BFC">
        <w:tc>
          <w:tcPr>
            <w:tcW w:w="8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3C5BFC" w:rsidRPr="003C5BFC" w:rsidRDefault="003C5BFC" w:rsidP="0098459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3C5BFC">
              <w:rPr>
                <w:rFonts w:ascii="Arial" w:eastAsia="Times New Roman" w:hAnsi="Arial" w:cs="Arial"/>
                <w:b/>
                <w:bCs/>
                <w:color w:val="000000"/>
              </w:rPr>
              <w:t>Immunizations up-to-date</w:t>
            </w:r>
            <w:r w:rsidR="00A24163">
              <w:rPr>
                <w:rFonts w:ascii="Arial" w:hAnsi="Arial" w:cs="Arial"/>
              </w:rPr>
              <w:t>: yes</w:t>
            </w:r>
          </w:p>
        </w:tc>
      </w:tr>
    </w:tbl>
    <w:p w:rsidR="003C5BFC" w:rsidRPr="003C5BFC" w:rsidRDefault="003C5BFC" w:rsidP="003C5B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305"/>
        <w:gridCol w:w="4320"/>
      </w:tblGrid>
      <w:tr w:rsidR="003C5BFC" w:rsidRPr="003C5BFC">
        <w:tc>
          <w:tcPr>
            <w:tcW w:w="4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3C5BFC" w:rsidRPr="003C5BFC" w:rsidRDefault="003C5BFC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3C5BFC">
              <w:rPr>
                <w:rFonts w:ascii="Arial" w:eastAsia="Times New Roman" w:hAnsi="Arial" w:cs="Arial"/>
                <w:b/>
                <w:bCs/>
                <w:color w:val="000000"/>
              </w:rPr>
              <w:t>Allergies</w:t>
            </w:r>
            <w:r w:rsidR="0098459B">
              <w:rPr>
                <w:rFonts w:ascii="Arial" w:hAnsi="Arial" w:cs="Arial"/>
              </w:rPr>
              <w:t xml:space="preserve">: </w:t>
            </w:r>
            <w:r w:rsidR="00A24163">
              <w:rPr>
                <w:rFonts w:ascii="Arial" w:hAnsi="Arial" w:cs="Arial"/>
              </w:rPr>
              <w:t>NKDA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3C5BFC" w:rsidRPr="003C5BFC" w:rsidRDefault="003C5BFC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3C5BFC">
              <w:rPr>
                <w:rFonts w:ascii="Arial" w:eastAsia="Times New Roman" w:hAnsi="Arial" w:cs="Arial"/>
                <w:b/>
                <w:bCs/>
                <w:color w:val="000000"/>
              </w:rPr>
              <w:t>And Why</w:t>
            </w:r>
            <w:r w:rsidR="0098459B">
              <w:rPr>
                <w:rFonts w:ascii="Arial" w:hAnsi="Arial" w:cs="Arial"/>
              </w:rPr>
              <w:t xml:space="preserve">: </w:t>
            </w:r>
          </w:p>
        </w:tc>
      </w:tr>
    </w:tbl>
    <w:p w:rsidR="003C5BFC" w:rsidRPr="003C5BFC" w:rsidRDefault="003C5BFC" w:rsidP="003C5B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305"/>
        <w:gridCol w:w="4320"/>
      </w:tblGrid>
      <w:tr w:rsidR="003C5BFC" w:rsidRPr="003C5BFC">
        <w:tc>
          <w:tcPr>
            <w:tcW w:w="4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3C5BFC" w:rsidRPr="003C5BFC" w:rsidRDefault="003C5BFC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3C5BFC">
              <w:rPr>
                <w:rFonts w:ascii="Arial" w:eastAsia="Times New Roman" w:hAnsi="Arial" w:cs="Arial"/>
                <w:b/>
                <w:bCs/>
                <w:color w:val="000000"/>
              </w:rPr>
              <w:t>Medications</w:t>
            </w:r>
            <w:r w:rsidRPr="003C5BFC">
              <w:rPr>
                <w:rFonts w:ascii="Arial" w:hAnsi="Arial" w:cs="Arial"/>
              </w:rPr>
              <w:t>: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3C5BFC" w:rsidRPr="003C5BFC" w:rsidRDefault="003C5BFC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3C5BFC" w:rsidRPr="003C5BFC">
        <w:tc>
          <w:tcPr>
            <w:tcW w:w="4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3C5BFC" w:rsidRPr="003C5BFC" w:rsidRDefault="00A24163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Lasix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3C5BFC" w:rsidRPr="003C5BFC" w:rsidRDefault="00A24163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Albuterol prn</w:t>
            </w:r>
          </w:p>
        </w:tc>
      </w:tr>
      <w:tr w:rsidR="003C5BFC" w:rsidRPr="003C5BFC">
        <w:tc>
          <w:tcPr>
            <w:tcW w:w="4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3C5BFC" w:rsidRPr="003C5BFC" w:rsidRDefault="00A24163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Digoxin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3C5BFC" w:rsidRPr="003C5BFC" w:rsidRDefault="00A24163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oxygen</w:t>
            </w:r>
          </w:p>
        </w:tc>
      </w:tr>
    </w:tbl>
    <w:p w:rsidR="003C5BFC" w:rsidRPr="003C5BFC" w:rsidRDefault="003C5BFC" w:rsidP="003C5BF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:rsidR="00A24163" w:rsidRDefault="00A80663" w:rsidP="00A80663">
      <w:pPr>
        <w:autoSpaceDE w:val="0"/>
        <w:autoSpaceDN w:val="0"/>
        <w:adjustRightInd w:val="0"/>
        <w:spacing w:after="0" w:line="240" w:lineRule="auto"/>
        <w:rPr>
          <w:rFonts w:ascii="Freestyle Script" w:hAnsi="Freestyle Script" w:cs="Arial"/>
        </w:rPr>
      </w:pPr>
      <w:r w:rsidRPr="00A24163">
        <w:rPr>
          <w:rFonts w:ascii="Arial" w:hAnsi="Arial" w:cs="Arial"/>
        </w:rPr>
        <w:t>Signature/Consent*:_</w:t>
      </w:r>
      <w:r w:rsidR="00A24163" w:rsidRPr="00A24163">
        <w:rPr>
          <w:rFonts w:ascii="Freestyle Script" w:hAnsi="Freestyle Script" w:cs="Arial"/>
          <w:sz w:val="36"/>
        </w:rPr>
        <w:t>Little Johnny’s Mom</w:t>
      </w:r>
    </w:p>
    <w:p w:rsidR="00A80663" w:rsidRPr="00A24163" w:rsidRDefault="00A80663" w:rsidP="00A806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24163">
        <w:rPr>
          <w:rFonts w:ascii="Arial" w:hAnsi="Arial" w:cs="Arial"/>
        </w:rPr>
        <w:t>*Consent for release of this form to care providers</w:t>
      </w:r>
    </w:p>
    <w:p w:rsidR="0067162C" w:rsidRPr="00A24163" w:rsidRDefault="0067162C" w:rsidP="00A806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7162C" w:rsidRPr="00A24163" w:rsidRDefault="0067162C" w:rsidP="006716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24163">
        <w:rPr>
          <w:rFonts w:ascii="Arial" w:eastAsia="Times New Roman" w:hAnsi="Arial" w:cs="Arial"/>
        </w:rPr>
        <w:t xml:space="preserve">Projectaustin@childrensomaha.org </w:t>
      </w:r>
      <w:r w:rsidRPr="00A24163">
        <w:rPr>
          <w:rFonts w:ascii="Arial" w:eastAsia="Times New Roman" w:hAnsi="Arial" w:cs="Arial"/>
        </w:rPr>
        <w:tab/>
      </w:r>
      <w:r w:rsidRPr="00A24163">
        <w:rPr>
          <w:rFonts w:ascii="Arial" w:eastAsia="Times New Roman" w:hAnsi="Arial" w:cs="Arial"/>
        </w:rPr>
        <w:tab/>
        <w:t>www.childrensomaha.org/projectaustin</w:t>
      </w:r>
    </w:p>
    <w:p w:rsidR="0067162C" w:rsidRPr="00A24163" w:rsidRDefault="0067162C" w:rsidP="006716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7162C" w:rsidRPr="00A24163" w:rsidRDefault="0067162C" w:rsidP="0067162C">
      <w:pPr>
        <w:autoSpaceDE w:val="0"/>
        <w:autoSpaceDN w:val="0"/>
        <w:adjustRightInd w:val="0"/>
        <w:spacing w:after="0" w:line="240" w:lineRule="auto"/>
      </w:pPr>
      <w:r w:rsidRPr="00A24163">
        <w:rPr>
          <w:rFonts w:ascii="Arial" w:eastAsia="Times New Roman" w:hAnsi="Arial" w:cs="Arial"/>
        </w:rPr>
        <w:t>“</w:t>
      </w:r>
      <w:r w:rsidRPr="00A24163">
        <w:rPr>
          <w:rFonts w:ascii="Arial" w:eastAsia="Times New Roman" w:hAnsi="Arial" w:cs="Arial"/>
          <w:szCs w:val="24"/>
        </w:rPr>
        <w:t>It is the parent/guardians’ responsibility to keep the EIF current.  Children’s cannot assume responsibility for keeping the EIF current.”</w:t>
      </w:r>
    </w:p>
    <w:p w:rsidR="0067162C" w:rsidRDefault="0067162C" w:rsidP="00A806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</w:p>
    <w:p w:rsidR="003C5BFC" w:rsidRDefault="003C5BFC" w:rsidP="003C5BF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:rsidR="003C5BFC" w:rsidRPr="003C5BFC" w:rsidRDefault="003C5BFC" w:rsidP="003C5BF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  <w:r w:rsidRPr="003C5BFC">
        <w:rPr>
          <w:rFonts w:ascii="Arial" w:eastAsia="Times New Roman" w:hAnsi="Arial" w:cs="Arial"/>
          <w:b/>
          <w:bCs/>
          <w:color w:val="000000"/>
        </w:rPr>
        <w:lastRenderedPageBreak/>
        <w:t>Diagnoses &amp; Baseline Physical Exam:</w:t>
      </w: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330"/>
        <w:gridCol w:w="5295"/>
      </w:tblGrid>
      <w:tr w:rsidR="003C5BFC" w:rsidRPr="003C5BFC" w:rsidTr="00015D1D">
        <w:trPr>
          <w:trHeight w:val="2073"/>
        </w:trPr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3C5BFC" w:rsidRDefault="0098459B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Diagnoses: </w:t>
            </w:r>
          </w:p>
          <w:p w:rsidR="00A24163" w:rsidRDefault="00A24163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>
              <w:rPr>
                <w:rFonts w:ascii="Arial" w:eastAsia="Times New Roman" w:hAnsi="Arial" w:cs="Arial"/>
                <w:bCs/>
                <w:color w:val="000000"/>
              </w:rPr>
              <w:t>Tracheostomy dependent</w:t>
            </w:r>
          </w:p>
          <w:p w:rsidR="00A24163" w:rsidRDefault="00A24163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>
              <w:rPr>
                <w:rFonts w:ascii="Arial" w:eastAsia="Times New Roman" w:hAnsi="Arial" w:cs="Arial"/>
                <w:bCs/>
                <w:color w:val="000000"/>
              </w:rPr>
              <w:t>Chronic lung disease- oxygen prn</w:t>
            </w:r>
          </w:p>
          <w:p w:rsidR="00A24163" w:rsidRDefault="00A24163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proofErr w:type="spellStart"/>
            <w:r>
              <w:rPr>
                <w:rFonts w:ascii="Arial" w:eastAsia="Times New Roman" w:hAnsi="Arial" w:cs="Arial"/>
                <w:bCs/>
                <w:color w:val="000000"/>
              </w:rPr>
              <w:t>Dextrocardia</w:t>
            </w:r>
            <w:proofErr w:type="spellEnd"/>
            <w:r>
              <w:rPr>
                <w:rFonts w:ascii="Arial" w:eastAsia="Times New Roman" w:hAnsi="Arial" w:cs="Arial"/>
                <w:bCs/>
                <w:color w:val="000000"/>
              </w:rPr>
              <w:t>, double outlet right ventricle, VSD- s/p VSD repair 3/3/03</w:t>
            </w:r>
          </w:p>
          <w:p w:rsidR="00A24163" w:rsidRPr="00A24163" w:rsidRDefault="00A24163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3C5BFC" w:rsidRDefault="003C5BFC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3C5BFC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Baseline Vitals: </w:t>
            </w:r>
          </w:p>
          <w:p w:rsidR="00A24163" w:rsidRPr="00A24163" w:rsidRDefault="00A24163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bCs/>
                <w:color w:val="000000"/>
              </w:rPr>
              <w:t>SpO2 85-95%</w:t>
            </w:r>
          </w:p>
          <w:p w:rsidR="003C5BFC" w:rsidRDefault="003C5BFC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3C5BFC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Baseline physical exam: </w:t>
            </w:r>
            <w:bookmarkStart w:id="0" w:name="_GoBack"/>
            <w:bookmarkEnd w:id="0"/>
          </w:p>
          <w:p w:rsidR="00A24163" w:rsidRDefault="00A24163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>
              <w:rPr>
                <w:rFonts w:ascii="Arial" w:eastAsia="Times New Roman" w:hAnsi="Arial" w:cs="Arial"/>
                <w:bCs/>
                <w:color w:val="000000"/>
              </w:rPr>
              <w:t>Mild subcostal retractions</w:t>
            </w:r>
          </w:p>
          <w:p w:rsidR="00CE7BBE" w:rsidRDefault="00CE7BBE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>
              <w:rPr>
                <w:rFonts w:ascii="Arial" w:eastAsia="Times New Roman" w:hAnsi="Arial" w:cs="Arial"/>
                <w:bCs/>
                <w:color w:val="000000"/>
              </w:rPr>
              <w:t>Heart tones best heard on right side of chest</w:t>
            </w:r>
          </w:p>
          <w:p w:rsidR="00A24163" w:rsidRDefault="00A24163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>
              <w:rPr>
                <w:rFonts w:ascii="Arial" w:eastAsia="Times New Roman" w:hAnsi="Arial" w:cs="Arial"/>
                <w:bCs/>
                <w:color w:val="000000"/>
              </w:rPr>
              <w:t>Dusky undertone to fingers</w:t>
            </w:r>
          </w:p>
          <w:p w:rsidR="00A24163" w:rsidRPr="00A24163" w:rsidRDefault="00A24163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bCs/>
                <w:color w:val="000000"/>
              </w:rPr>
              <w:t>Sternal scar</w:t>
            </w:r>
          </w:p>
          <w:p w:rsidR="003C5BFC" w:rsidRDefault="003C5BFC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3C5BFC">
              <w:rPr>
                <w:rFonts w:ascii="Arial" w:eastAsia="Times New Roman" w:hAnsi="Arial" w:cs="Arial"/>
                <w:b/>
                <w:bCs/>
                <w:color w:val="000000"/>
              </w:rPr>
              <w:t>Baseline neuro exam:</w:t>
            </w:r>
            <w:r w:rsidR="0098459B">
              <w:rPr>
                <w:rFonts w:ascii="Arial" w:hAnsi="Arial" w:cs="Arial"/>
              </w:rPr>
              <w:t xml:space="preserve"> </w:t>
            </w:r>
          </w:p>
          <w:p w:rsidR="00015D1D" w:rsidRDefault="00015D1D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>
              <w:rPr>
                <w:rFonts w:ascii="Arial" w:eastAsia="Times New Roman" w:hAnsi="Arial" w:cs="Arial"/>
                <w:bCs/>
                <w:color w:val="000000"/>
              </w:rPr>
              <w:t>Nonverbal- makes sounds, laughs, cries</w:t>
            </w:r>
          </w:p>
          <w:p w:rsidR="00015D1D" w:rsidRDefault="00015D1D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>
              <w:rPr>
                <w:rFonts w:ascii="Arial" w:eastAsia="Times New Roman" w:hAnsi="Arial" w:cs="Arial"/>
                <w:bCs/>
                <w:color w:val="000000"/>
              </w:rPr>
              <w:t>Uses modified sign language to communicate needs</w:t>
            </w:r>
          </w:p>
          <w:p w:rsidR="00015D1D" w:rsidRDefault="00015D1D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>
              <w:rPr>
                <w:rFonts w:ascii="Arial" w:eastAsia="Times New Roman" w:hAnsi="Arial" w:cs="Arial"/>
                <w:bCs/>
                <w:color w:val="000000"/>
              </w:rPr>
              <w:t>Interactive with environment and socially</w:t>
            </w:r>
          </w:p>
          <w:p w:rsidR="00A24163" w:rsidRPr="00A24163" w:rsidRDefault="00A24163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>
              <w:rPr>
                <w:rFonts w:ascii="Arial" w:eastAsia="Times New Roman" w:hAnsi="Arial" w:cs="Arial"/>
                <w:bCs/>
                <w:color w:val="000000"/>
              </w:rPr>
              <w:t>Slight developmental gross motor delay</w:t>
            </w:r>
            <w:r w:rsidR="00015D1D">
              <w:rPr>
                <w:rFonts w:ascii="Arial" w:eastAsia="Times New Roman" w:hAnsi="Arial" w:cs="Arial"/>
                <w:bCs/>
                <w:color w:val="000000"/>
              </w:rPr>
              <w:t>- able to sit without support, stands with support</w:t>
            </w:r>
          </w:p>
        </w:tc>
      </w:tr>
    </w:tbl>
    <w:p w:rsidR="003C5BFC" w:rsidRPr="003C5BFC" w:rsidRDefault="003C5BFC" w:rsidP="003C5B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C5BFC">
        <w:rPr>
          <w:rFonts w:ascii="Arial" w:eastAsia="Times New Roman" w:hAnsi="Arial" w:cs="Arial"/>
          <w:b/>
          <w:bCs/>
          <w:color w:val="000000"/>
        </w:rPr>
        <w:t>Emergency Management:</w:t>
      </w: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880"/>
        <w:gridCol w:w="5745"/>
      </w:tblGrid>
      <w:tr w:rsidR="003C5BFC" w:rsidRPr="003C5BFC" w:rsidTr="00015D1D">
        <w:trPr>
          <w:trHeight w:val="4323"/>
        </w:trPr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3C5BFC" w:rsidRDefault="003C5BFC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3C5BFC">
              <w:rPr>
                <w:rFonts w:ascii="Arial" w:eastAsia="Times New Roman" w:hAnsi="Arial" w:cs="Arial"/>
                <w:b/>
                <w:bCs/>
              </w:rPr>
              <w:t>Problem</w:t>
            </w:r>
            <w:r w:rsidR="0098459B">
              <w:rPr>
                <w:rFonts w:ascii="Arial" w:hAnsi="Arial" w:cs="Arial"/>
              </w:rPr>
              <w:t xml:space="preserve">: </w:t>
            </w:r>
          </w:p>
          <w:p w:rsidR="00015D1D" w:rsidRDefault="00015D1D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  <w:p w:rsidR="00015D1D" w:rsidRDefault="00015D1D" w:rsidP="00015D1D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Respiratory Distress Tracheostomy</w:t>
            </w:r>
          </w:p>
          <w:p w:rsidR="00015D1D" w:rsidRPr="00015D1D" w:rsidRDefault="00015D1D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5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3C5BFC" w:rsidRDefault="003C5BFC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3C5BFC">
              <w:rPr>
                <w:rFonts w:ascii="Arial" w:eastAsia="Times New Roman" w:hAnsi="Arial" w:cs="Arial"/>
                <w:b/>
                <w:bCs/>
              </w:rPr>
              <w:t>Treatment Considerations</w:t>
            </w:r>
            <w:r w:rsidR="0098459B">
              <w:rPr>
                <w:rFonts w:ascii="Arial" w:hAnsi="Arial" w:cs="Arial"/>
              </w:rPr>
              <w:t xml:space="preserve">: </w:t>
            </w:r>
          </w:p>
          <w:tbl>
            <w:tblPr>
              <w:tblW w:w="7304" w:type="dxa"/>
              <w:tblLayout w:type="fixed"/>
              <w:tblLook w:val="04A0" w:firstRow="1" w:lastRow="0" w:firstColumn="1" w:lastColumn="0" w:noHBand="0" w:noVBand="1"/>
            </w:tblPr>
            <w:tblGrid>
              <w:gridCol w:w="7304"/>
            </w:tblGrid>
            <w:tr w:rsidR="00015D1D" w:rsidRPr="00015D1D" w:rsidTr="00015D1D">
              <w:trPr>
                <w:trHeight w:val="300"/>
              </w:trPr>
              <w:tc>
                <w:tcPr>
                  <w:tcW w:w="73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15D1D" w:rsidRPr="00015D1D" w:rsidRDefault="00015D1D" w:rsidP="00015D1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15D1D">
                    <w:rPr>
                      <w:rFonts w:ascii="Calibri" w:eastAsia="Times New Roman" w:hAnsi="Calibri" w:cs="Times New Roman"/>
                      <w:color w:val="000000"/>
                    </w:rPr>
                    <w:t>Open airway with head tilt/chin lift</w:t>
                  </w:r>
                </w:p>
              </w:tc>
            </w:tr>
            <w:tr w:rsidR="00015D1D" w:rsidRPr="00015D1D" w:rsidTr="00015D1D">
              <w:trPr>
                <w:trHeight w:val="300"/>
              </w:trPr>
              <w:tc>
                <w:tcPr>
                  <w:tcW w:w="73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15D1D" w:rsidRDefault="00015D1D" w:rsidP="00015D1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15D1D">
                    <w:rPr>
                      <w:rFonts w:ascii="Calibri" w:eastAsia="Times New Roman" w:hAnsi="Calibri" w:cs="Times New Roman"/>
                      <w:color w:val="000000"/>
                    </w:rPr>
                    <w:t xml:space="preserve">Check patency of trach- </w:t>
                  </w:r>
                  <w:r w:rsidRPr="00015D1D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</w:rPr>
                    <w:t>D</w:t>
                  </w:r>
                  <w:r w:rsidRPr="00015D1D">
                    <w:rPr>
                      <w:rFonts w:ascii="Calibri" w:eastAsia="Times New Roman" w:hAnsi="Calibri" w:cs="Times New Roman"/>
                      <w:color w:val="000000"/>
                    </w:rPr>
                    <w:t xml:space="preserve">islodged, </w:t>
                  </w:r>
                  <w:r w:rsidRPr="00015D1D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</w:rPr>
                    <w:t>O</w:t>
                  </w:r>
                  <w:r w:rsidRPr="00015D1D">
                    <w:rPr>
                      <w:rFonts w:ascii="Calibri" w:eastAsia="Times New Roman" w:hAnsi="Calibri" w:cs="Times New Roman"/>
                      <w:color w:val="000000"/>
                    </w:rPr>
                    <w:t xml:space="preserve">bstruction, </w:t>
                  </w:r>
                  <w:r w:rsidRPr="00015D1D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</w:rPr>
                    <w:t>P</w:t>
                  </w:r>
                  <w:r w:rsidRPr="00015D1D">
                    <w:rPr>
                      <w:rFonts w:ascii="Calibri" w:eastAsia="Times New Roman" w:hAnsi="Calibri" w:cs="Times New Roman"/>
                      <w:color w:val="000000"/>
                    </w:rPr>
                    <w:t xml:space="preserve">ulmonary </w:t>
                  </w:r>
                </w:p>
                <w:p w:rsidR="00015D1D" w:rsidRPr="00015D1D" w:rsidRDefault="00015D1D" w:rsidP="00015D1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15D1D">
                    <w:rPr>
                      <w:rFonts w:ascii="Calibri" w:eastAsia="Times New Roman" w:hAnsi="Calibri" w:cs="Times New Roman"/>
                      <w:color w:val="000000"/>
                    </w:rPr>
                    <w:t xml:space="preserve">problems, </w:t>
                  </w:r>
                  <w:r w:rsidRPr="00015D1D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</w:rPr>
                    <w:t>E</w:t>
                  </w:r>
                  <w:r w:rsidRPr="00015D1D">
                    <w:rPr>
                      <w:rFonts w:ascii="Calibri" w:eastAsia="Times New Roman" w:hAnsi="Calibri" w:cs="Times New Roman"/>
                      <w:color w:val="000000"/>
                    </w:rPr>
                    <w:t>quipment</w:t>
                  </w:r>
                </w:p>
              </w:tc>
            </w:tr>
            <w:tr w:rsidR="00015D1D" w:rsidRPr="00015D1D" w:rsidTr="00015D1D">
              <w:trPr>
                <w:trHeight w:val="300"/>
              </w:trPr>
              <w:tc>
                <w:tcPr>
                  <w:tcW w:w="73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15D1D" w:rsidRDefault="00015D1D" w:rsidP="00015D1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15D1D">
                    <w:rPr>
                      <w:rFonts w:ascii="Calibri" w:eastAsia="Times New Roman" w:hAnsi="Calibri" w:cs="Times New Roman"/>
                      <w:color w:val="000000"/>
                    </w:rPr>
                    <w:t xml:space="preserve">Administer O2 with high flow oxygen mask via facemask or </w:t>
                  </w:r>
                </w:p>
                <w:p w:rsidR="00015D1D" w:rsidRPr="00015D1D" w:rsidRDefault="00015D1D" w:rsidP="00015D1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15D1D">
                    <w:rPr>
                      <w:rFonts w:ascii="Calibri" w:eastAsia="Times New Roman" w:hAnsi="Calibri" w:cs="Times New Roman"/>
                      <w:color w:val="000000"/>
                    </w:rPr>
                    <w:t>trach</w:t>
                  </w:r>
                </w:p>
              </w:tc>
            </w:tr>
            <w:tr w:rsidR="00015D1D" w:rsidRPr="00015D1D" w:rsidTr="00015D1D">
              <w:trPr>
                <w:trHeight w:val="300"/>
              </w:trPr>
              <w:tc>
                <w:tcPr>
                  <w:tcW w:w="73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15D1D" w:rsidRPr="00015D1D" w:rsidRDefault="00015D1D" w:rsidP="00015D1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15D1D">
                    <w:rPr>
                      <w:rFonts w:ascii="Calibri" w:eastAsia="Times New Roman" w:hAnsi="Calibri" w:cs="Times New Roman"/>
                      <w:color w:val="000000"/>
                    </w:rPr>
                    <w:t>Suction to assess trach placement and patency</w:t>
                  </w:r>
                </w:p>
              </w:tc>
            </w:tr>
            <w:tr w:rsidR="00015D1D" w:rsidRPr="00015D1D" w:rsidTr="00015D1D">
              <w:trPr>
                <w:trHeight w:val="300"/>
              </w:trPr>
              <w:tc>
                <w:tcPr>
                  <w:tcW w:w="73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15D1D" w:rsidRPr="00015D1D" w:rsidRDefault="00015D1D" w:rsidP="00015D1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15D1D">
                    <w:rPr>
                      <w:rFonts w:ascii="Calibri" w:eastAsia="Times New Roman" w:hAnsi="Calibri" w:cs="Times New Roman"/>
                      <w:color w:val="000000"/>
                    </w:rPr>
                    <w:t>If not patent or dislodged:</w:t>
                  </w:r>
                </w:p>
              </w:tc>
            </w:tr>
            <w:tr w:rsidR="00015D1D" w:rsidRPr="00015D1D" w:rsidTr="00015D1D">
              <w:trPr>
                <w:trHeight w:val="300"/>
              </w:trPr>
              <w:tc>
                <w:tcPr>
                  <w:tcW w:w="73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15D1D" w:rsidRPr="00015D1D" w:rsidRDefault="00015D1D" w:rsidP="00015D1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15D1D">
                    <w:rPr>
                      <w:rFonts w:ascii="Calibri" w:eastAsia="Times New Roman" w:hAnsi="Calibri" w:cs="Times New Roman"/>
                      <w:color w:val="000000"/>
                    </w:rPr>
                    <w:t xml:space="preserve">          Deflate cuff and change trach</w:t>
                  </w:r>
                </w:p>
              </w:tc>
            </w:tr>
            <w:tr w:rsidR="00015D1D" w:rsidRPr="00015D1D" w:rsidTr="00015D1D">
              <w:trPr>
                <w:trHeight w:val="300"/>
              </w:trPr>
              <w:tc>
                <w:tcPr>
                  <w:tcW w:w="73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15D1D" w:rsidRPr="00015D1D" w:rsidRDefault="00015D1D" w:rsidP="00015D1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15D1D">
                    <w:rPr>
                      <w:rFonts w:ascii="Calibri" w:eastAsia="Times New Roman" w:hAnsi="Calibri" w:cs="Times New Roman"/>
                      <w:color w:val="000000"/>
                    </w:rPr>
                    <w:t xml:space="preserve">          Consider BVM via trach or mouth with oral airway</w:t>
                  </w:r>
                </w:p>
              </w:tc>
            </w:tr>
            <w:tr w:rsidR="00015D1D" w:rsidRPr="00015D1D" w:rsidTr="00015D1D">
              <w:trPr>
                <w:trHeight w:val="300"/>
              </w:trPr>
              <w:tc>
                <w:tcPr>
                  <w:tcW w:w="73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15D1D" w:rsidRPr="00015D1D" w:rsidRDefault="00015D1D" w:rsidP="00015D1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15D1D">
                    <w:rPr>
                      <w:rFonts w:ascii="Calibri" w:eastAsia="Times New Roman" w:hAnsi="Calibri" w:cs="Times New Roman"/>
                      <w:color w:val="000000"/>
                    </w:rPr>
                    <w:t xml:space="preserve">          Consider definitive airway if tube change failure</w:t>
                  </w:r>
                </w:p>
              </w:tc>
            </w:tr>
            <w:tr w:rsidR="00015D1D" w:rsidRPr="00015D1D" w:rsidTr="00015D1D">
              <w:trPr>
                <w:trHeight w:val="300"/>
              </w:trPr>
              <w:tc>
                <w:tcPr>
                  <w:tcW w:w="73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15D1D" w:rsidRPr="00015D1D" w:rsidRDefault="00015D1D" w:rsidP="00015D1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15D1D">
                    <w:rPr>
                      <w:rFonts w:ascii="Calibri" w:eastAsia="Times New Roman" w:hAnsi="Calibri" w:cs="Times New Roman"/>
                      <w:color w:val="000000"/>
                    </w:rPr>
                    <w:t>Monitor pulse oximetry and EtCO2</w:t>
                  </w:r>
                </w:p>
              </w:tc>
            </w:tr>
            <w:tr w:rsidR="00015D1D" w:rsidRPr="00015D1D" w:rsidTr="00015D1D">
              <w:trPr>
                <w:trHeight w:val="300"/>
              </w:trPr>
              <w:tc>
                <w:tcPr>
                  <w:tcW w:w="73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15D1D" w:rsidRPr="00015D1D" w:rsidRDefault="00015D1D" w:rsidP="00015D1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15D1D">
                    <w:rPr>
                      <w:rFonts w:ascii="Calibri" w:eastAsia="Times New Roman" w:hAnsi="Calibri" w:cs="Times New Roman"/>
                      <w:color w:val="000000"/>
                    </w:rPr>
                    <w:t>Consider IV/IO access</w:t>
                  </w:r>
                </w:p>
              </w:tc>
            </w:tr>
            <w:tr w:rsidR="00015D1D" w:rsidRPr="00015D1D" w:rsidTr="00015D1D">
              <w:trPr>
                <w:trHeight w:val="300"/>
              </w:trPr>
              <w:tc>
                <w:tcPr>
                  <w:tcW w:w="73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15D1D" w:rsidRPr="00015D1D" w:rsidRDefault="00015D1D" w:rsidP="00015D1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15D1D">
                    <w:rPr>
                      <w:rFonts w:ascii="Calibri" w:eastAsia="Times New Roman" w:hAnsi="Calibri" w:cs="Times New Roman"/>
                      <w:color w:val="000000"/>
                    </w:rPr>
                    <w:t>Stop feeds and place feeding device to gravity drainage</w:t>
                  </w:r>
                </w:p>
              </w:tc>
            </w:tr>
            <w:tr w:rsidR="00015D1D" w:rsidRPr="00015D1D" w:rsidTr="00015D1D">
              <w:trPr>
                <w:trHeight w:val="300"/>
              </w:trPr>
              <w:tc>
                <w:tcPr>
                  <w:tcW w:w="73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15D1D" w:rsidRPr="00015D1D" w:rsidRDefault="00015D1D" w:rsidP="00015D1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15D1D">
                    <w:rPr>
                      <w:rFonts w:ascii="Calibri" w:eastAsia="Times New Roman" w:hAnsi="Calibri" w:cs="Times New Roman"/>
                      <w:color w:val="000000"/>
                    </w:rPr>
                    <w:t>Bring "go bag" to hospital</w:t>
                  </w:r>
                </w:p>
              </w:tc>
            </w:tr>
          </w:tbl>
          <w:p w:rsidR="00015D1D" w:rsidRPr="003C5BFC" w:rsidRDefault="00015D1D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3C5BFC" w:rsidRPr="003C5BFC" w:rsidRDefault="003C5BFC" w:rsidP="003C5B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8625"/>
      </w:tblGrid>
      <w:tr w:rsidR="003C5BFC" w:rsidRPr="003C5BFC">
        <w:trPr>
          <w:trHeight w:val="283"/>
        </w:trPr>
        <w:tc>
          <w:tcPr>
            <w:tcW w:w="8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3C5BFC" w:rsidRPr="003C5BFC" w:rsidRDefault="003C5BFC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3C5BFC">
              <w:rPr>
                <w:rFonts w:ascii="Arial" w:eastAsia="Times New Roman" w:hAnsi="Arial" w:cs="Arial"/>
                <w:b/>
                <w:bCs/>
                <w:color w:val="000000"/>
              </w:rPr>
              <w:t>Procedures to be avoided</w:t>
            </w:r>
            <w:r w:rsidR="0098459B">
              <w:rPr>
                <w:rFonts w:ascii="Arial" w:hAnsi="Arial" w:cs="Arial"/>
              </w:rPr>
              <w:t xml:space="preserve">: </w:t>
            </w:r>
            <w:r w:rsidR="00015D1D">
              <w:rPr>
                <w:rFonts w:ascii="Arial" w:hAnsi="Arial" w:cs="Arial"/>
              </w:rPr>
              <w:t>Oxygen should only be administered to maintain SpO2 85-95%, avoid fluid volume overload- fluid resuscitation should start at 5-10 mL/kg</w:t>
            </w:r>
          </w:p>
        </w:tc>
      </w:tr>
    </w:tbl>
    <w:p w:rsidR="003C5BFC" w:rsidRPr="003C5BFC" w:rsidRDefault="003C5BFC" w:rsidP="003C5B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8640"/>
      </w:tblGrid>
      <w:tr w:rsidR="00015D1D" w:rsidRPr="003C5BFC" w:rsidTr="00015D1D">
        <w:tc>
          <w:tcPr>
            <w:tcW w:w="8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015D1D" w:rsidRPr="003C5BFC" w:rsidRDefault="00015D1D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3C5BFC">
              <w:rPr>
                <w:rFonts w:ascii="Arial" w:eastAsia="Times New Roman" w:hAnsi="Arial" w:cs="Arial"/>
                <w:b/>
                <w:bCs/>
                <w:color w:val="000000"/>
              </w:rPr>
              <w:t>Medical Devices &amp; Equipment:</w:t>
            </w:r>
            <w:r>
              <w:rPr>
                <w:rFonts w:ascii="Arial" w:hAnsi="Arial" w:cs="Arial"/>
              </w:rPr>
              <w:t xml:space="preserve"> Tracheostomy 3.5 </w:t>
            </w:r>
            <w:proofErr w:type="spellStart"/>
            <w:r>
              <w:rPr>
                <w:rFonts w:ascii="Arial" w:hAnsi="Arial" w:cs="Arial"/>
              </w:rPr>
              <w:t>uncuffed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Bivona</w:t>
            </w:r>
            <w:proofErr w:type="spellEnd"/>
          </w:p>
        </w:tc>
      </w:tr>
    </w:tbl>
    <w:p w:rsidR="003C5BFC" w:rsidRPr="003C5BFC" w:rsidRDefault="003C5BFC" w:rsidP="003C5B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8625"/>
      </w:tblGrid>
      <w:tr w:rsidR="003C5BFC" w:rsidRPr="003C5BFC">
        <w:tc>
          <w:tcPr>
            <w:tcW w:w="8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3C5BFC" w:rsidRPr="003C5BFC" w:rsidRDefault="003C5BFC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3C5BFC">
              <w:rPr>
                <w:rFonts w:ascii="Arial" w:eastAsia="Times New Roman" w:hAnsi="Arial" w:cs="Arial"/>
                <w:b/>
                <w:bCs/>
              </w:rPr>
              <w:t>Comments</w:t>
            </w:r>
            <w:r w:rsidR="00015D1D">
              <w:rPr>
                <w:rFonts w:ascii="Arial" w:hAnsi="Arial" w:cs="Arial"/>
              </w:rPr>
              <w:t>: Johnny likes a blanket and pacifier for comfort.  Avoid loud sounds and lights.  Tell him what you are going to do before you do it; he is apprehensive of healthcare workers.</w:t>
            </w:r>
          </w:p>
        </w:tc>
      </w:tr>
    </w:tbl>
    <w:p w:rsidR="003C5BFC" w:rsidRPr="003C5BFC" w:rsidRDefault="003C5BFC" w:rsidP="003C5B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C5BFC" w:rsidRPr="003C5BFC" w:rsidRDefault="003C5BFC" w:rsidP="003C5B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C5BFC">
        <w:rPr>
          <w:rFonts w:ascii="Arial" w:hAnsi="Arial" w:cs="Arial"/>
        </w:rPr>
        <w:t>Physician/Provider Signature:</w:t>
      </w:r>
      <w:r w:rsidR="00015D1D">
        <w:rPr>
          <w:rFonts w:ascii="Arial" w:hAnsi="Arial" w:cs="Arial"/>
        </w:rPr>
        <w:t xml:space="preserve"> </w:t>
      </w:r>
      <w:r w:rsidR="00015D1D" w:rsidRPr="00015D1D">
        <w:rPr>
          <w:rFonts w:ascii="Freestyle Script" w:hAnsi="Freestyle Script" w:cs="Arial"/>
          <w:sz w:val="40"/>
        </w:rPr>
        <w:t>Dr. Doolittle</w:t>
      </w:r>
      <w:r w:rsidRPr="00015D1D">
        <w:rPr>
          <w:rFonts w:ascii="Arial" w:hAnsi="Arial" w:cs="Arial"/>
          <w:sz w:val="40"/>
        </w:rPr>
        <w:t xml:space="preserve"> </w:t>
      </w:r>
    </w:p>
    <w:p w:rsidR="003C5BFC" w:rsidRDefault="003C5BFC" w:rsidP="003C5B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C5BFC">
        <w:rPr>
          <w:rFonts w:ascii="Arial" w:hAnsi="Arial" w:cs="Arial"/>
        </w:rPr>
        <w:t>Print name:</w:t>
      </w:r>
      <w:r w:rsidR="00015D1D">
        <w:rPr>
          <w:rFonts w:ascii="Arial" w:hAnsi="Arial" w:cs="Arial"/>
        </w:rPr>
        <w:t xml:space="preserve"> Dr. Doolittle</w:t>
      </w:r>
      <w:r w:rsidRPr="003C5BFC">
        <w:rPr>
          <w:rFonts w:ascii="Arial" w:hAnsi="Arial" w:cs="Arial"/>
        </w:rPr>
        <w:t>__</w:t>
      </w:r>
    </w:p>
    <w:p w:rsidR="0098459B" w:rsidRDefault="0098459B" w:rsidP="003C5B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98459B" w:rsidRPr="003C5BFC" w:rsidRDefault="0098459B" w:rsidP="003C5B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855"/>
        <w:gridCol w:w="4770"/>
      </w:tblGrid>
      <w:tr w:rsidR="003C5BFC" w:rsidRPr="003C5BFC">
        <w:trPr>
          <w:trHeight w:val="275"/>
        </w:trPr>
        <w:tc>
          <w:tcPr>
            <w:tcW w:w="3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3C5BFC" w:rsidRPr="003C5BFC" w:rsidRDefault="003C5BFC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3C5BFC">
              <w:rPr>
                <w:rFonts w:ascii="Arial" w:eastAsia="Times New Roman" w:hAnsi="Arial" w:cs="Arial"/>
                <w:b/>
                <w:bCs/>
                <w:color w:val="000000"/>
              </w:rPr>
              <w:t>Date form completed</w:t>
            </w:r>
            <w:r w:rsidR="00015D1D">
              <w:rPr>
                <w:rFonts w:ascii="Arial" w:hAnsi="Arial" w:cs="Arial"/>
              </w:rPr>
              <w:t>: 6/1/16</w:t>
            </w:r>
          </w:p>
        </w:tc>
        <w:tc>
          <w:tcPr>
            <w:tcW w:w="4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3C5BFC" w:rsidRPr="003C5BFC" w:rsidRDefault="003C5BFC" w:rsidP="00015D1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3C5BFC">
              <w:rPr>
                <w:rFonts w:ascii="Arial" w:eastAsia="Times New Roman" w:hAnsi="Arial" w:cs="Arial"/>
                <w:b/>
                <w:bCs/>
                <w:color w:val="000000"/>
              </w:rPr>
              <w:t>Revised</w:t>
            </w:r>
            <w:r w:rsidR="00015D1D">
              <w:rPr>
                <w:rFonts w:ascii="Arial" w:hAnsi="Arial" w:cs="Arial"/>
              </w:rPr>
              <w:t>: 6/1/17</w:t>
            </w:r>
            <w:r w:rsidRPr="003C5BFC">
              <w:rPr>
                <w:rFonts w:ascii="Arial" w:hAnsi="Arial" w:cs="Arial"/>
              </w:rPr>
              <w:t xml:space="preserve">                   </w:t>
            </w:r>
            <w:r w:rsidRPr="003C5BFC">
              <w:rPr>
                <w:rFonts w:ascii="Arial" w:eastAsia="Times New Roman" w:hAnsi="Arial" w:cs="Arial"/>
                <w:b/>
                <w:bCs/>
                <w:color w:val="000000"/>
              </w:rPr>
              <w:t>Initials</w:t>
            </w:r>
            <w:r w:rsidR="00015D1D">
              <w:rPr>
                <w:rFonts w:ascii="Arial" w:hAnsi="Arial" w:cs="Arial"/>
              </w:rPr>
              <w:t>: TS</w:t>
            </w:r>
          </w:p>
        </w:tc>
      </w:tr>
      <w:tr w:rsidR="003C5BFC" w:rsidRPr="003C5BFC">
        <w:trPr>
          <w:trHeight w:val="231"/>
        </w:trPr>
        <w:tc>
          <w:tcPr>
            <w:tcW w:w="3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3C5BFC" w:rsidRPr="003C5BFC" w:rsidRDefault="003C5BFC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3C5BFC">
              <w:rPr>
                <w:rFonts w:ascii="Arial" w:eastAsia="Times New Roman" w:hAnsi="Arial" w:cs="Arial"/>
                <w:b/>
                <w:bCs/>
                <w:color w:val="000000"/>
              </w:rPr>
              <w:t>By whom</w:t>
            </w:r>
            <w:r w:rsidR="00015D1D">
              <w:rPr>
                <w:rFonts w:ascii="Arial" w:hAnsi="Arial" w:cs="Arial"/>
              </w:rPr>
              <w:t>: TS</w:t>
            </w:r>
          </w:p>
        </w:tc>
        <w:tc>
          <w:tcPr>
            <w:tcW w:w="4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3C5BFC" w:rsidRPr="003C5BFC" w:rsidRDefault="003C5BFC" w:rsidP="003C5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3C5BFC">
              <w:rPr>
                <w:rFonts w:ascii="Arial" w:eastAsia="Times New Roman" w:hAnsi="Arial" w:cs="Arial"/>
                <w:b/>
                <w:bCs/>
                <w:color w:val="000000"/>
              </w:rPr>
              <w:t>Revised</w:t>
            </w:r>
            <w:r w:rsidRPr="003C5BFC">
              <w:rPr>
                <w:rFonts w:ascii="Arial" w:hAnsi="Arial" w:cs="Arial"/>
              </w:rPr>
              <w:t xml:space="preserve">: ***                         </w:t>
            </w:r>
            <w:r w:rsidRPr="003C5BFC">
              <w:rPr>
                <w:rFonts w:ascii="Arial" w:eastAsia="Times New Roman" w:hAnsi="Arial" w:cs="Arial"/>
                <w:b/>
                <w:bCs/>
                <w:color w:val="000000"/>
              </w:rPr>
              <w:t>Initials</w:t>
            </w:r>
            <w:r w:rsidRPr="003C5BFC">
              <w:rPr>
                <w:rFonts w:ascii="Arial" w:hAnsi="Arial" w:cs="Arial"/>
              </w:rPr>
              <w:t>:***</w:t>
            </w:r>
          </w:p>
        </w:tc>
      </w:tr>
    </w:tbl>
    <w:p w:rsidR="003C5BFC" w:rsidRPr="003C5BFC" w:rsidRDefault="003C5BFC" w:rsidP="003C5B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3C5BFC" w:rsidRPr="003C5BFC" w:rsidSect="002D13F4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BFC"/>
    <w:rsid w:val="00015D1D"/>
    <w:rsid w:val="00053076"/>
    <w:rsid w:val="001B3DCE"/>
    <w:rsid w:val="003C5BFC"/>
    <w:rsid w:val="0067162C"/>
    <w:rsid w:val="00815413"/>
    <w:rsid w:val="0098459B"/>
    <w:rsid w:val="00A24163"/>
    <w:rsid w:val="00A80663"/>
    <w:rsid w:val="00C61319"/>
    <w:rsid w:val="00CE7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3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5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B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3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5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B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7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cid:7b9a4e98-e458-4abd-95e9-f6a1225bd262@childrensomaha.or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8ABA9693.dotm</Template>
  <TotalTime>24</TotalTime>
  <Pages>2</Pages>
  <Words>465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Children's Hospital &amp; Medical Center</Company>
  <LinksUpToDate>false</LinksUpToDate>
  <CharactersWithSpaces>3114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Simon, Tiffany</dc:creator>
  <cp:lastModifiedBy>Simon, Tiffany</cp:lastModifiedBy>
  <cp:revision>6</cp:revision>
  <dcterms:created xsi:type="dcterms:W3CDTF">2018-02-28T19:23:00Z</dcterms:created>
  <dcterms:modified xsi:type="dcterms:W3CDTF">2018-06-29T16:05:00Z</dcterms:modified>
</cp:coreProperties>
</file>